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3FF4F" w14:textId="3E48E540" w:rsidR="00B710B5" w:rsidRDefault="00B710B5" w:rsidP="00B710B5">
      <w:pPr>
        <w:tabs>
          <w:tab w:val="left" w:pos="3649"/>
          <w:tab w:val="left" w:pos="4135"/>
          <w:tab w:val="left" w:pos="4707"/>
          <w:tab w:val="left" w:pos="5769"/>
        </w:tabs>
        <w:spacing w:before="35" w:line="408" w:lineRule="auto"/>
        <w:ind w:right="3060" w:firstLine="3521"/>
        <w:rPr>
          <w:b/>
          <w:sz w:val="32"/>
        </w:rPr>
      </w:pPr>
      <w:r>
        <w:rPr>
          <w:b/>
          <w:sz w:val="32"/>
        </w:rPr>
        <w:t>Hoja de Vida</w:t>
      </w:r>
    </w:p>
    <w:p w14:paraId="4D564407" w14:textId="22051DD6" w:rsidR="00B710B5" w:rsidRDefault="00B710B5" w:rsidP="00B710B5">
      <w:pPr>
        <w:tabs>
          <w:tab w:val="left" w:pos="3649"/>
          <w:tab w:val="left" w:pos="4135"/>
          <w:tab w:val="left" w:pos="4707"/>
          <w:tab w:val="left" w:pos="5769"/>
        </w:tabs>
        <w:spacing w:before="35" w:line="408" w:lineRule="auto"/>
        <w:ind w:right="3060"/>
      </w:pPr>
      <w:r>
        <w:rPr>
          <w:b/>
          <w:spacing w:val="-70"/>
          <w:sz w:val="32"/>
        </w:rPr>
        <w:t xml:space="preserve"> </w:t>
      </w:r>
      <w:r>
        <w:rPr>
          <w:b/>
          <w:sz w:val="28"/>
        </w:rPr>
        <w:t xml:space="preserve">Fecha </w:t>
      </w:r>
      <w:r w:rsidRPr="00D35DAB">
        <w:rPr>
          <w:b/>
          <w:bCs/>
        </w:rPr>
        <w:t>(DD/MM/AAA)</w:t>
      </w:r>
      <w:r>
        <w:t>:</w:t>
      </w:r>
      <w:r>
        <w:tab/>
      </w:r>
      <w:r w:rsidR="00AB4736">
        <w:fldChar w:fldCharType="begin">
          <w:ffData>
            <w:name w:val="Texto1"/>
            <w:enabled w:val="0"/>
            <w:calcOnExit/>
            <w:textInput>
              <w:type w:val="currentDate"/>
            </w:textInput>
          </w:ffData>
        </w:fldChar>
      </w:r>
      <w:bookmarkStart w:id="0" w:name="Texto1"/>
      <w:r w:rsidR="00AB4736">
        <w:instrText xml:space="preserve"> FORMTEXT </w:instrText>
      </w:r>
      <w:r w:rsidR="00E044F1">
        <w:fldChar w:fldCharType="begin"/>
      </w:r>
      <w:r w:rsidR="00E044F1">
        <w:instrText xml:space="preserve"> DATE  </w:instrText>
      </w:r>
      <w:r w:rsidR="00E044F1">
        <w:fldChar w:fldCharType="separate"/>
      </w:r>
      <w:r w:rsidR="00304BE8">
        <w:rPr>
          <w:noProof/>
        </w:rPr>
        <w:instrText>18/02/2022</w:instrText>
      </w:r>
      <w:r w:rsidR="00E044F1">
        <w:rPr>
          <w:noProof/>
        </w:rPr>
        <w:fldChar w:fldCharType="end"/>
      </w:r>
      <w:r w:rsidR="00AB4736">
        <w:fldChar w:fldCharType="separate"/>
      </w:r>
      <w:r w:rsidR="00AB4736">
        <w:rPr>
          <w:noProof/>
        </w:rPr>
        <w:t>17/02/2022</w:t>
      </w:r>
      <w:r w:rsidR="00AB4736">
        <w:fldChar w:fldCharType="end"/>
      </w:r>
      <w:bookmarkEnd w:id="0"/>
    </w:p>
    <w:p w14:paraId="017CA194" w14:textId="77777777" w:rsidR="00B710B5" w:rsidRDefault="00B710B5" w:rsidP="00752909">
      <w:pPr>
        <w:tabs>
          <w:tab w:val="left" w:pos="3649"/>
          <w:tab w:val="left" w:pos="4135"/>
          <w:tab w:val="left" w:pos="4707"/>
          <w:tab w:val="left" w:pos="5769"/>
        </w:tabs>
        <w:ind w:right="4260"/>
        <w:rPr>
          <w:b/>
          <w:sz w:val="28"/>
        </w:rPr>
      </w:pPr>
      <w:r>
        <w:t xml:space="preserve"> </w:t>
      </w:r>
      <w:r>
        <w:rPr>
          <w:b/>
          <w:sz w:val="28"/>
        </w:rPr>
        <w:t>Programa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para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el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que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aplica:</w:t>
      </w:r>
    </w:p>
    <w:p w14:paraId="254F66DC" w14:textId="41923BF5" w:rsidR="00B710B5" w:rsidRDefault="00B710B5" w:rsidP="00752909">
      <w:pPr>
        <w:pStyle w:val="Textoindependiente"/>
        <w:rPr>
          <w:spacing w:val="-8"/>
        </w:rPr>
      </w:pPr>
      <w:r>
        <w:t>MAESTRÍA</w:t>
      </w:r>
      <w:r>
        <w:rPr>
          <w:spacing w:val="-10"/>
        </w:rPr>
        <w:t xml:space="preserve"> </w:t>
      </w:r>
      <w:r>
        <w:t xml:space="preserve">EN: </w:t>
      </w:r>
      <w:sdt>
        <w:sdtPr>
          <w:tag w:val="nommaestría"/>
          <w:id w:val="1291401099"/>
          <w:lock w:val="sdtLocked"/>
          <w:placeholder>
            <w:docPart w:val="10019CDC5C18430EB336AC00BA386087"/>
          </w:placeholder>
          <w:showingPlcHdr/>
          <w15:appearance w15:val="tags"/>
          <w:dropDownList>
            <w:listItem w:value="Elija un elemento."/>
            <w:listItem w:displayText="ACTIVIDAD FÍSICA CON MENCIÓN EN ENTRENAMIENTO DEPORTIVO" w:value="ACTIVIDAD FÍSICA CON MENCIÓN EN ENTRENAMIENTO DEPORTIVO"/>
            <w:listItem w:displayText="ADMINISTRACIÓN DE EMPRESAS" w:value="ADMINISTRACIÓN DE EMPRESAS"/>
            <w:listItem w:displayText="AGROECOLOGÍA" w:value="AGROECOLOGÍA"/>
            <w:listItem w:displayText="COMERCIO EXTERIOR Y GESTIÓN LOGÍSTICA" w:value="COMERCIO EXTERIOR Y GESTIÓN LOGÍSTICA"/>
            <w:listItem w:displayText="COMUNICACIÓN ESTRATÉGICA DIGITAL" w:value="COMUNICACIÓN ESTRATÉGICA DIGITAL"/>
            <w:listItem w:displayText="COMUNICACIÓN Y PERIODISMO DEPORTIVO" w:value="COMUNICACIÓN Y PERIODISMO DEPORTIVO"/>
            <w:listItem w:displayText="CONTABILIDAD Y AUDITORIA" w:value="CONTABILIDAD Y AUDITORIA"/>
            <w:listItem w:displayText="EDUCACIÓN ESPECIAL" w:value="EDUCACIÓN ESPECIAL"/>
            <w:listItem w:displayText="GESTIÓN CULTURAL" w:value="GESTIÓN CULTURAL"/>
            <w:listItem w:displayText="INGENIERÍA AUTOMOTRIZ CON MENCIÓN EN NEGOCIOS AUTOMOTRICES" w:value="INGENIERÍA AUTOMOTRIZ CON MENCIÓN EN NEGOCIOS AUTOMOTRICES"/>
            <w:listItem w:displayText="INGENIERÍA MECÁNICA" w:value="INGENIERÍA MECÁNICA"/>
            <w:listItem w:displayText="PRODUCCIÓN Y OPERACIONES INDUSTRIALES" w:value="PRODUCCIÓN Y OPERACIONES INDUSTRIALES"/>
            <w:listItem w:displayText="PRODUCTOS FARMACÉUTICOS NATURALES" w:value="PRODUCTOS FARMACÉUTICOS NATURALES"/>
            <w:listItem w:displayText="PSICOLOGÍA" w:value="PSICOLOGÍA"/>
            <w:listItem w:displayText="RECURSOS NATURALES RENOVABLES" w:value="RECURSOS NATURALES RENOVABLES"/>
            <w:listItem w:displayText="SEGURIDAD DE LA INFORMACIÓN" w:value="SEGURIDAD DE LA INFORMACIÓN"/>
            <w:listItem w:displayText="SOFTWARE" w:value="SOFTWARE"/>
            <w:listItem w:displayText="TELEMÁTICA" w:value="TELEMÁTICA"/>
          </w:dropDownList>
        </w:sdtPr>
        <w:sdtEndPr/>
        <w:sdtContent>
          <w:r w:rsidR="005073A8" w:rsidRPr="009B5655">
            <w:rPr>
              <w:rStyle w:val="Textodelmarcadordeposicin"/>
            </w:rPr>
            <w:t>Elija un elemento.</w:t>
          </w:r>
        </w:sdtContent>
      </w:sdt>
      <w:r>
        <w:rPr>
          <w:spacing w:val="-8"/>
        </w:rPr>
        <w:t xml:space="preserve"> </w:t>
      </w:r>
    </w:p>
    <w:p w14:paraId="2212F488" w14:textId="77777777" w:rsidR="00A678C9" w:rsidRDefault="00A678C9" w:rsidP="00B710B5">
      <w:pPr>
        <w:pStyle w:val="Textoindependiente"/>
        <w:spacing w:before="7"/>
        <w:rPr>
          <w:spacing w:val="-8"/>
        </w:rPr>
      </w:pPr>
    </w:p>
    <w:p w14:paraId="66388C42" w14:textId="6A294A1C" w:rsidR="001A3CF3" w:rsidRDefault="001A3CF3" w:rsidP="00B710B5">
      <w:pPr>
        <w:pStyle w:val="Textoindependiente"/>
        <w:spacing w:before="7"/>
      </w:pPr>
      <w:r w:rsidRPr="001A3CF3">
        <w:t>¿Por qué medio se informó de nuestro programa?</w:t>
      </w:r>
      <w:r>
        <w:t xml:space="preserve"> </w:t>
      </w:r>
    </w:p>
    <w:p w14:paraId="2F63D021" w14:textId="3DD569DD" w:rsidR="00A678C9" w:rsidRDefault="00E044F1" w:rsidP="00A678C9">
      <w:pPr>
        <w:pStyle w:val="Prrafodelista"/>
        <w:ind w:firstLine="708"/>
      </w:pPr>
      <w:sdt>
        <w:sdtPr>
          <w:rPr>
            <w:b/>
            <w:bCs/>
          </w:rPr>
          <w:id w:val="-178503245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A678C9">
        <w:t xml:space="preserve">Radio  </w:t>
      </w:r>
    </w:p>
    <w:p w14:paraId="7AFD33A8" w14:textId="41DE1F5A" w:rsidR="00A678C9" w:rsidRDefault="00E044F1" w:rsidP="00A678C9">
      <w:pPr>
        <w:pStyle w:val="Prrafodelista"/>
        <w:ind w:firstLine="708"/>
      </w:pPr>
      <w:sdt>
        <w:sdtPr>
          <w:id w:val="-210919002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A678C9">
        <w:t>Prensa</w:t>
      </w:r>
    </w:p>
    <w:p w14:paraId="6EE89DC3" w14:textId="32A95C80" w:rsidR="00A678C9" w:rsidRDefault="00E044F1" w:rsidP="00A678C9">
      <w:pPr>
        <w:pStyle w:val="Prrafodelista"/>
        <w:ind w:firstLine="708"/>
      </w:pPr>
      <w:sdt>
        <w:sdtPr>
          <w:id w:val="50718543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A678C9">
        <w:t>Redes sociales</w:t>
      </w:r>
    </w:p>
    <w:p w14:paraId="2F412249" w14:textId="3B3B9340" w:rsidR="00A678C9" w:rsidRDefault="00E044F1" w:rsidP="00A678C9">
      <w:pPr>
        <w:pStyle w:val="Prrafodelista"/>
        <w:ind w:firstLine="708"/>
      </w:pPr>
      <w:sdt>
        <w:sdtPr>
          <w:id w:val="54126907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A678C9">
        <w:t>Referido</w:t>
      </w:r>
    </w:p>
    <w:p w14:paraId="4D0D10ED" w14:textId="0A9A99FC" w:rsidR="00A678C9" w:rsidRDefault="00E044F1" w:rsidP="00A678C9">
      <w:pPr>
        <w:pStyle w:val="Prrafodelista"/>
        <w:ind w:firstLine="708"/>
      </w:pPr>
      <w:sdt>
        <w:sdtPr>
          <w:id w:val="-510064435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A678C9">
        <w:t xml:space="preserve">Otros: </w:t>
      </w:r>
      <w:sdt>
        <w:sdtPr>
          <w:id w:val="-155300034"/>
          <w:lock w:val="sdtLocked"/>
          <w:placeholder>
            <w:docPart w:val="2985F7DB611448CBAF866436705D7FCF"/>
          </w:placeholder>
          <w:showingPlcHdr/>
          <w15:appearance w15:val="tags"/>
          <w:text/>
        </w:sdtPr>
        <w:sdtEndPr/>
        <w:sdtContent>
          <w:r w:rsidR="00A678C9" w:rsidRPr="00164756">
            <w:rPr>
              <w:rStyle w:val="Textodelmarcadordeposicin"/>
            </w:rPr>
            <w:t>Haga clic o pulse aquí para escribir texto.</w:t>
          </w:r>
        </w:sdtContent>
      </w:sdt>
    </w:p>
    <w:p w14:paraId="7229D352" w14:textId="77777777" w:rsidR="00B710B5" w:rsidRDefault="00B710B5" w:rsidP="00B710B5">
      <w:pPr>
        <w:pStyle w:val="Textoindependiente"/>
        <w:spacing w:before="6"/>
        <w:rPr>
          <w:sz w:val="24"/>
        </w:rPr>
      </w:pPr>
    </w:p>
    <w:p w14:paraId="499CEE7B" w14:textId="77777777" w:rsidR="00B710B5" w:rsidRDefault="00B710B5" w:rsidP="00B710B5">
      <w:pPr>
        <w:pStyle w:val="Ttulo1"/>
        <w:ind w:left="0"/>
      </w:pPr>
      <w:r>
        <w:t>Datos</w:t>
      </w:r>
      <w:r>
        <w:rPr>
          <w:spacing w:val="-3"/>
        </w:rPr>
        <w:t xml:space="preserve"> </w:t>
      </w:r>
      <w:r>
        <w:t>Personales:</w:t>
      </w:r>
    </w:p>
    <w:p w14:paraId="2475C651" w14:textId="45604D67" w:rsidR="00B710B5" w:rsidRPr="00553055" w:rsidRDefault="00B710B5" w:rsidP="00B710B5">
      <w:pPr>
        <w:pStyle w:val="Textoindependiente"/>
        <w:tabs>
          <w:tab w:val="left" w:pos="2233"/>
        </w:tabs>
        <w:spacing w:before="248"/>
      </w:pPr>
      <w:r>
        <w:t>Nombres:</w:t>
      </w:r>
      <w:r>
        <w:tab/>
      </w:r>
      <w:sdt>
        <w:sdtPr>
          <w:tag w:val="nombre y apellidos completos"/>
          <w:id w:val="-451394634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5073A8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5545DEE7" w14:textId="2B4863F2" w:rsidR="00B710B5" w:rsidRPr="00553055" w:rsidRDefault="00B710B5" w:rsidP="00B710B5">
      <w:pPr>
        <w:pStyle w:val="Textoindependiente"/>
        <w:tabs>
          <w:tab w:val="left" w:pos="2233"/>
        </w:tabs>
      </w:pPr>
      <w:r>
        <w:t>Apellidos:</w:t>
      </w:r>
      <w:r>
        <w:tab/>
      </w:r>
      <w:sdt>
        <w:sdtPr>
          <w:tag w:val="nombre y apellidos completos"/>
          <w:id w:val="-1815470377"/>
          <w:lock w:val="sdtLocked"/>
          <w:placeholder>
            <w:docPart w:val="220AFF50418848339001DF0999120D1F"/>
          </w:placeholder>
          <w:showingPlcHdr/>
          <w15:appearance w15:val="tags"/>
          <w:text/>
        </w:sdtPr>
        <w:sdtEndPr/>
        <w:sdtContent>
          <w:r w:rsidR="005073A8" w:rsidRPr="009B5655">
            <w:rPr>
              <w:rStyle w:val="Textodelmarcadordeposicin"/>
            </w:rPr>
            <w:t>Haga clic o pulse aquí para escribir texto.</w:t>
          </w:r>
        </w:sdtContent>
      </w:sdt>
      <w:r>
        <w:t xml:space="preserve"> </w:t>
      </w:r>
    </w:p>
    <w:p w14:paraId="214F7FE7" w14:textId="22CDEA32" w:rsidR="001A3CF3" w:rsidRDefault="00B710B5" w:rsidP="00B710B5">
      <w:pPr>
        <w:pStyle w:val="Textoindependiente"/>
      </w:pPr>
      <w:r>
        <w:t>Nacionalidad:</w:t>
      </w:r>
      <w:r>
        <w:tab/>
      </w:r>
      <w:r>
        <w:tab/>
        <w:t xml:space="preserve">   </w:t>
      </w:r>
      <w:sdt>
        <w:sdtPr>
          <w:tag w:val="nombre y apellidos completos"/>
          <w:id w:val="1869864684"/>
          <w:lock w:val="sdtLocked"/>
          <w:placeholder>
            <w:docPart w:val="DA32E65C922A40C3832C1679EE2AF40C"/>
          </w:placeholder>
          <w:showingPlcHdr/>
          <w15:appearance w15:val="tags"/>
          <w:text/>
        </w:sdtPr>
        <w:sdtEndPr/>
        <w:sdtContent>
          <w:r w:rsidR="005073A8" w:rsidRPr="009B5655">
            <w:rPr>
              <w:rStyle w:val="Textodelmarcadordeposicin"/>
            </w:rPr>
            <w:t>Haga clic o pulse aquí para escribir texto.</w:t>
          </w:r>
        </w:sdtContent>
      </w:sdt>
      <w:r>
        <w:t xml:space="preserve"> </w:t>
      </w:r>
    </w:p>
    <w:p w14:paraId="6AC3254A" w14:textId="77777777" w:rsidR="001A3CF3" w:rsidRDefault="001A3CF3" w:rsidP="00B710B5">
      <w:pPr>
        <w:pStyle w:val="Textoindependiente"/>
      </w:pPr>
    </w:p>
    <w:p w14:paraId="30C5394E" w14:textId="77777777" w:rsidR="00B710B5" w:rsidRDefault="00B710B5" w:rsidP="00B710B5">
      <w:pPr>
        <w:pStyle w:val="Textoindependiente"/>
        <w:spacing w:before="8"/>
        <w:rPr>
          <w:sz w:val="19"/>
        </w:rPr>
      </w:pPr>
    </w:p>
    <w:p w14:paraId="19344279" w14:textId="77777777" w:rsidR="00B710B5" w:rsidRDefault="00B710B5" w:rsidP="00B710B5">
      <w:pPr>
        <w:pStyle w:val="Textoindependiente"/>
        <w:spacing w:after="53"/>
      </w:pP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tbl>
      <w:tblPr>
        <w:tblStyle w:val="TableNormal"/>
        <w:tblW w:w="0" w:type="auto"/>
        <w:tblInd w:w="1613" w:type="dxa"/>
        <w:tblLayout w:type="fixed"/>
        <w:tblLook w:val="01E0" w:firstRow="1" w:lastRow="1" w:firstColumn="1" w:lastColumn="1" w:noHBand="0" w:noVBand="0"/>
      </w:tblPr>
      <w:tblGrid>
        <w:gridCol w:w="3867"/>
        <w:gridCol w:w="2945"/>
      </w:tblGrid>
      <w:tr w:rsidR="00B710B5" w14:paraId="64C26866" w14:textId="77777777" w:rsidTr="00D41F83">
        <w:trPr>
          <w:trHeight w:val="253"/>
        </w:trPr>
        <w:tc>
          <w:tcPr>
            <w:tcW w:w="3867" w:type="dxa"/>
          </w:tcPr>
          <w:p w14:paraId="04E6ED55" w14:textId="728FC463" w:rsidR="00B710B5" w:rsidRDefault="00E044F1" w:rsidP="00B710B5">
            <w:pPr>
              <w:pStyle w:val="TableParagraph"/>
              <w:tabs>
                <w:tab w:val="left" w:pos="560"/>
              </w:tabs>
              <w:spacing w:line="234" w:lineRule="exact"/>
            </w:pPr>
            <w:sdt>
              <w:sdtPr>
                <w:id w:val="-1396889454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49E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710B5">
              <w:t>Cédula</w:t>
            </w:r>
            <w:r w:rsidR="00B710B5">
              <w:rPr>
                <w:spacing w:val="30"/>
              </w:rPr>
              <w:t xml:space="preserve"> </w:t>
            </w:r>
            <w:r w:rsidR="00B710B5">
              <w:t>de identidad</w:t>
            </w:r>
          </w:p>
        </w:tc>
        <w:tc>
          <w:tcPr>
            <w:tcW w:w="2945" w:type="dxa"/>
          </w:tcPr>
          <w:p w14:paraId="2A2B9366" w14:textId="2B395299" w:rsidR="00B710B5" w:rsidRDefault="00E044F1" w:rsidP="00B710B5">
            <w:pPr>
              <w:pStyle w:val="TableParagraph"/>
              <w:tabs>
                <w:tab w:val="left" w:pos="1842"/>
              </w:tabs>
              <w:spacing w:line="234" w:lineRule="exact"/>
            </w:pPr>
            <w:sdt>
              <w:sdtPr>
                <w:id w:val="-869298863"/>
                <w:lock w:val="sdtLocked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149E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710B5">
              <w:t>Pasaporte</w:t>
            </w:r>
          </w:p>
        </w:tc>
      </w:tr>
    </w:tbl>
    <w:p w14:paraId="112C01AD" w14:textId="25B65B3E" w:rsidR="00B710B5" w:rsidRDefault="00B40D2F" w:rsidP="00B710B5">
      <w:pPr>
        <w:pStyle w:val="Textoindependiente"/>
        <w:tabs>
          <w:tab w:val="left" w:pos="2233"/>
        </w:tabs>
      </w:pPr>
      <w:r>
        <w:tab/>
      </w:r>
      <w:r w:rsidR="00B710B5">
        <w:t>Número:</w:t>
      </w:r>
      <w:r w:rsidR="00752909">
        <w:t xml:space="preserve"> </w:t>
      </w:r>
      <w:sdt>
        <w:sdtPr>
          <w:tag w:val="Número de cédula"/>
          <w:id w:val="-767077460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  <w:r w:rsidR="00B710B5">
        <w:t>.</w:t>
      </w:r>
    </w:p>
    <w:p w14:paraId="6048FD8C" w14:textId="77777777" w:rsidR="00B710B5" w:rsidRDefault="00B710B5" w:rsidP="00B710B5">
      <w:pPr>
        <w:pStyle w:val="Textoindependiente"/>
        <w:rPr>
          <w:sz w:val="23"/>
        </w:rPr>
      </w:pPr>
    </w:p>
    <w:p w14:paraId="6B33CA6F" w14:textId="77777777" w:rsidR="00B710B5" w:rsidRDefault="00B710B5" w:rsidP="00B710B5">
      <w:pPr>
        <w:pStyle w:val="Textoindependiente"/>
        <w:tabs>
          <w:tab w:val="left" w:pos="4649"/>
          <w:tab w:val="left" w:pos="5222"/>
          <w:tab w:val="left" w:pos="6282"/>
        </w:tabs>
      </w:pP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nacimiento</w:t>
      </w:r>
      <w:r>
        <w:rPr>
          <w:spacing w:val="-2"/>
        </w:rPr>
        <w:t xml:space="preserve"> </w:t>
      </w:r>
      <w:r>
        <w:t xml:space="preserve">(DD/MM/AAA): </w:t>
      </w:r>
      <w:sdt>
        <w:sdtPr>
          <w:id w:val="-1296366597"/>
          <w:lock w:val="sdtLocked"/>
          <w:placeholder>
            <w:docPart w:val="637C1885BB3C44CF98343BB0C28AA740"/>
          </w:placeholder>
          <w:showingPlcHdr/>
          <w15:appearance w15:val="tags"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Pr="009B5655">
            <w:rPr>
              <w:rStyle w:val="Textodelmarcadordeposicin"/>
            </w:rPr>
            <w:t>Haga clic aquí o pulse para escribir una fecha.</w:t>
          </w:r>
        </w:sdtContent>
      </w:sdt>
    </w:p>
    <w:p w14:paraId="3CE9F7B7" w14:textId="77777777" w:rsidR="00B710B5" w:rsidRDefault="00B710B5" w:rsidP="00B710B5">
      <w:pPr>
        <w:pStyle w:val="Textoindependiente"/>
        <w:rPr>
          <w:sz w:val="18"/>
        </w:rPr>
      </w:pPr>
    </w:p>
    <w:p w14:paraId="76D0F6D4" w14:textId="1105868F" w:rsidR="00B710B5" w:rsidRDefault="001A3CF3" w:rsidP="00B710B5">
      <w:pPr>
        <w:pStyle w:val="Textoindependiente"/>
        <w:spacing w:before="57" w:after="54"/>
      </w:pPr>
      <w:r>
        <w:t>Sexo</w:t>
      </w:r>
      <w:r w:rsidR="00B710B5">
        <w:t>:</w:t>
      </w:r>
    </w:p>
    <w:p w14:paraId="499A0A91" w14:textId="5BA988B3" w:rsidR="00B710B5" w:rsidRDefault="00B710B5" w:rsidP="00B710B5">
      <w:pPr>
        <w:pStyle w:val="Textoindependiente"/>
        <w:spacing w:before="57" w:after="54"/>
      </w:pPr>
      <w:r>
        <w:tab/>
      </w:r>
      <w:sdt>
        <w:sdtPr>
          <w:id w:val="19952475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1A3CF3">
        <w:t>Hombre</w:t>
      </w:r>
      <w:r>
        <w:t xml:space="preserve"> </w:t>
      </w:r>
      <w:r>
        <w:tab/>
      </w:r>
      <w:sdt>
        <w:sdtPr>
          <w:id w:val="-13171456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</w:t>
      </w:r>
      <w:r w:rsidR="001A3CF3">
        <w:t>Mujer</w:t>
      </w:r>
      <w:r>
        <w:tab/>
      </w:r>
    </w:p>
    <w:p w14:paraId="359437B7" w14:textId="5DFEFAA6" w:rsidR="00B710B5" w:rsidRDefault="00B710B5" w:rsidP="00B710B5">
      <w:pPr>
        <w:pStyle w:val="Textoindependiente"/>
        <w:rPr>
          <w:sz w:val="20"/>
        </w:rPr>
      </w:pPr>
    </w:p>
    <w:p w14:paraId="19E29836" w14:textId="007305EB" w:rsidR="001A3CF3" w:rsidRPr="001A3CF3" w:rsidRDefault="001A3CF3" w:rsidP="00B710B5">
      <w:pPr>
        <w:pStyle w:val="Textoindependiente"/>
      </w:pPr>
      <w:r>
        <w:t xml:space="preserve">Ciudad de residencia: </w:t>
      </w:r>
      <w:r>
        <w:tab/>
      </w:r>
      <w:sdt>
        <w:sdtPr>
          <w:tag w:val="nombre y apellidos completos"/>
          <w:id w:val="1283930994"/>
          <w:lock w:val="sdtLocked"/>
          <w:placeholder>
            <w:docPart w:val="68879C34ADA0495C9207C93F5D49654E"/>
          </w:placeholder>
          <w:showingPlcHdr/>
          <w15:appearance w15:val="tags"/>
          <w:text w:multiLine="1"/>
        </w:sdtPr>
        <w:sdtEndPr/>
        <w:sdtContent>
          <w:r w:rsidRPr="009B5655">
            <w:rPr>
              <w:rStyle w:val="Textodelmarcadordeposicin"/>
            </w:rPr>
            <w:t>Haga clic o pulse aquí para escribir texto.</w:t>
          </w:r>
        </w:sdtContent>
      </w:sdt>
      <w:r>
        <w:t xml:space="preserve"> </w:t>
      </w:r>
    </w:p>
    <w:p w14:paraId="122A358F" w14:textId="528F19D6" w:rsidR="00B710B5" w:rsidRDefault="00B710B5" w:rsidP="00B710B5">
      <w:pPr>
        <w:pStyle w:val="Textoindependiente"/>
      </w:pPr>
      <w:r>
        <w:t>Dirección</w:t>
      </w:r>
      <w:r>
        <w:rPr>
          <w:spacing w:val="-11"/>
        </w:rPr>
        <w:t xml:space="preserve"> </w:t>
      </w:r>
      <w:r>
        <w:t>domiciliaria:</w:t>
      </w:r>
      <w:r w:rsidR="001A3CF3">
        <w:rPr>
          <w:spacing w:val="60"/>
        </w:rPr>
        <w:tab/>
      </w:r>
      <w:sdt>
        <w:sdtPr>
          <w:id w:val="696593765"/>
          <w:lock w:val="sdtLocked"/>
          <w:placeholder>
            <w:docPart w:val="798E2D76ACFB4A399A4536BE16150616"/>
          </w:placeholder>
          <w:showingPlcHdr/>
          <w15:appearance w15:val="tags"/>
          <w:text w:multiLine="1"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78556CC3" w14:textId="43A1EBC0" w:rsidR="00B710B5" w:rsidRDefault="00B710B5" w:rsidP="00B710B5">
      <w:pPr>
        <w:pStyle w:val="Textoindependiente"/>
        <w:tabs>
          <w:tab w:val="left" w:pos="993"/>
        </w:tabs>
        <w:spacing w:before="39"/>
      </w:pPr>
      <w:r>
        <w:tab/>
        <w:t>Referencia:</w:t>
      </w:r>
      <w:r>
        <w:tab/>
      </w:r>
      <w:sdt>
        <w:sdtPr>
          <w:id w:val="406349910"/>
          <w:lock w:val="sdtLocked"/>
          <w:placeholder>
            <w:docPart w:val="798E2D76ACFB4A399A4536BE16150616"/>
          </w:placeholder>
          <w:showingPlcHdr/>
          <w15:appearance w15:val="tags"/>
          <w:text w:multiLine="1"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003A6F6D" w14:textId="77777777" w:rsidR="00B710B5" w:rsidRDefault="00B710B5" w:rsidP="00B710B5">
      <w:pPr>
        <w:pStyle w:val="Textoindependiente"/>
        <w:rPr>
          <w:sz w:val="23"/>
        </w:rPr>
      </w:pPr>
    </w:p>
    <w:p w14:paraId="5CD1625E" w14:textId="20153D2F" w:rsidR="00B710B5" w:rsidRDefault="00B710B5" w:rsidP="00B710B5">
      <w:pPr>
        <w:pStyle w:val="Textoindependiente"/>
        <w:tabs>
          <w:tab w:val="left" w:pos="2941"/>
        </w:tabs>
      </w:pPr>
      <w:r>
        <w:t>Número telefónico de domicilio:</w:t>
      </w:r>
      <w:r>
        <w:tab/>
      </w:r>
      <w:sdt>
        <w:sdtPr>
          <w:id w:val="1224330673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67B78BB6" w14:textId="4622E540" w:rsidR="00B710B5" w:rsidRDefault="00B710B5" w:rsidP="00B710B5">
      <w:pPr>
        <w:pStyle w:val="Textoindependiente"/>
        <w:rPr>
          <w:sz w:val="23"/>
        </w:rPr>
      </w:pPr>
      <w:r>
        <w:rPr>
          <w:sz w:val="23"/>
        </w:rPr>
        <w:t>Número de celular:</w:t>
      </w:r>
      <w:r>
        <w:rPr>
          <w:sz w:val="23"/>
        </w:rPr>
        <w:tab/>
      </w:r>
      <w:r>
        <w:rPr>
          <w:sz w:val="23"/>
        </w:rPr>
        <w:tab/>
        <w:t xml:space="preserve">  </w:t>
      </w:r>
      <w:sdt>
        <w:sdtPr>
          <w:rPr>
            <w:sz w:val="23"/>
          </w:rPr>
          <w:id w:val="1566757863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0777ABFF" w14:textId="7618222A" w:rsidR="00B710B5" w:rsidRDefault="00B710B5" w:rsidP="00B710B5">
      <w:pPr>
        <w:pStyle w:val="Textoindependiente"/>
        <w:tabs>
          <w:tab w:val="left" w:pos="2941"/>
        </w:tabs>
      </w:pPr>
      <w:r>
        <w:t>Correo</w:t>
      </w:r>
      <w:r>
        <w:rPr>
          <w:spacing w:val="-2"/>
        </w:rPr>
        <w:t xml:space="preserve"> </w:t>
      </w:r>
      <w:r>
        <w:t xml:space="preserve">electrónico: </w:t>
      </w:r>
      <w:r>
        <w:tab/>
      </w:r>
      <w:sdt>
        <w:sdtPr>
          <w:id w:val="1205056417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150E182D" w14:textId="77777777" w:rsidR="00B710B5" w:rsidRDefault="00B710B5" w:rsidP="00B710B5">
      <w:pPr>
        <w:pStyle w:val="Textoindependiente"/>
        <w:spacing w:before="9"/>
        <w:rPr>
          <w:sz w:val="19"/>
        </w:rPr>
      </w:pPr>
    </w:p>
    <w:p w14:paraId="24B3036F" w14:textId="77777777" w:rsidR="00752909" w:rsidRDefault="00752909" w:rsidP="00B710B5">
      <w:pPr>
        <w:pStyle w:val="Textoindependiente"/>
        <w:sectPr w:rsidR="00752909" w:rsidSect="00AC495B">
          <w:headerReference w:type="default" r:id="rId7"/>
          <w:footerReference w:type="default" r:id="rId8"/>
          <w:pgSz w:w="11906" w:h="16838"/>
          <w:pgMar w:top="1985" w:right="849" w:bottom="1417" w:left="1701" w:header="708" w:footer="708" w:gutter="0"/>
          <w:cols w:space="708"/>
          <w:docGrid w:linePitch="360"/>
        </w:sectPr>
      </w:pPr>
    </w:p>
    <w:p w14:paraId="58C23536" w14:textId="77777777" w:rsidR="00B710B5" w:rsidRDefault="00B710B5" w:rsidP="00B710B5">
      <w:pPr>
        <w:pStyle w:val="Textoindependiente"/>
      </w:pPr>
      <w:r>
        <w:lastRenderedPageBreak/>
        <w:t>En</w:t>
      </w:r>
      <w:r>
        <w:rPr>
          <w:spacing w:val="-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tener discapacidad:</w:t>
      </w:r>
    </w:p>
    <w:p w14:paraId="2D8041AB" w14:textId="330257A3" w:rsidR="00B710B5" w:rsidRDefault="00752909" w:rsidP="00752909">
      <w:pPr>
        <w:pStyle w:val="Textoindependiente"/>
        <w:tabs>
          <w:tab w:val="left" w:pos="1134"/>
        </w:tabs>
        <w:spacing w:before="38"/>
      </w:pPr>
      <w:r>
        <w:tab/>
      </w:r>
      <w:r w:rsidR="00B710B5">
        <w:t>Tipo:</w:t>
      </w:r>
      <w:r>
        <w:tab/>
      </w:r>
      <w:r>
        <w:tab/>
      </w:r>
      <w:sdt>
        <w:sdtPr>
          <w:id w:val="-737242048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2C6409ED" w14:textId="2EC7F52F" w:rsidR="00B710B5" w:rsidRDefault="00752909" w:rsidP="00752909">
      <w:pPr>
        <w:pStyle w:val="Textoindependiente"/>
        <w:tabs>
          <w:tab w:val="left" w:pos="1134"/>
        </w:tabs>
        <w:spacing w:before="42"/>
      </w:pPr>
      <w:r>
        <w:tab/>
      </w:r>
      <w:r w:rsidR="00B710B5">
        <w:t>Grado:</w:t>
      </w:r>
      <w:r>
        <w:tab/>
      </w:r>
      <w:r>
        <w:tab/>
      </w:r>
      <w:sdt>
        <w:sdtPr>
          <w:id w:val="-561329290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14DD838B" w14:textId="0905ABFF" w:rsidR="00B710B5" w:rsidRDefault="00752909" w:rsidP="00752909">
      <w:pPr>
        <w:pStyle w:val="Textoindependiente"/>
        <w:tabs>
          <w:tab w:val="left" w:pos="993"/>
        </w:tabs>
        <w:spacing w:before="41"/>
      </w:pPr>
      <w:r>
        <w:tab/>
        <w:t xml:space="preserve">   </w:t>
      </w:r>
      <w:r w:rsidR="00B710B5">
        <w:t>No.</w:t>
      </w:r>
      <w:r w:rsidR="00B710B5">
        <w:rPr>
          <w:spacing w:val="-2"/>
        </w:rPr>
        <w:t xml:space="preserve"> </w:t>
      </w:r>
      <w:proofErr w:type="gramStart"/>
      <w:r w:rsidR="00B710B5">
        <w:t>Carnet</w:t>
      </w:r>
      <w:proofErr w:type="gramEnd"/>
      <w:r w:rsidR="00B710B5">
        <w:t>:</w:t>
      </w:r>
      <w:r>
        <w:tab/>
      </w:r>
      <w:sdt>
        <w:sdtPr>
          <w:id w:val="-1551525705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r w:rsidR="002149E9" w:rsidRPr="009B5655">
            <w:rPr>
              <w:rStyle w:val="Textodelmarcadordeposicin"/>
            </w:rPr>
            <w:t>Haga clic o pulse aquí para escribir texto.</w:t>
          </w:r>
        </w:sdtContent>
      </w:sdt>
    </w:p>
    <w:p w14:paraId="110C390D" w14:textId="77777777" w:rsidR="00B710B5" w:rsidRDefault="00B710B5" w:rsidP="00B710B5">
      <w:pPr>
        <w:pStyle w:val="Textoindependiente"/>
        <w:spacing w:before="10"/>
      </w:pPr>
    </w:p>
    <w:p w14:paraId="1CF55B20" w14:textId="660CA30C" w:rsidR="00B710B5" w:rsidRDefault="00B710B5" w:rsidP="00B710B5">
      <w:pPr>
        <w:pStyle w:val="Textoindependiente"/>
      </w:pPr>
      <w:r>
        <w:t>Autodefinición</w:t>
      </w:r>
      <w:r>
        <w:rPr>
          <w:spacing w:val="-10"/>
        </w:rPr>
        <w:t xml:space="preserve"> </w:t>
      </w:r>
      <w:r>
        <w:t>étnica:</w:t>
      </w:r>
      <w:r>
        <w:rPr>
          <w:spacing w:val="74"/>
        </w:rPr>
        <w:t xml:space="preserve"> </w:t>
      </w:r>
      <w:sdt>
        <w:sdtPr>
          <w:id w:val="1278911803"/>
          <w:lock w:val="sdtLocked"/>
          <w:placeholder>
            <w:docPart w:val="798E2D76ACFB4A399A4536BE16150616"/>
          </w:placeholder>
          <w:showingPlcHdr/>
          <w15:appearance w15:val="tags"/>
          <w:text/>
        </w:sdtPr>
        <w:sdtEndPr/>
        <w:sdtContent>
          <w:bookmarkStart w:id="1" w:name="_Hlk96006675"/>
          <w:r w:rsidR="002149E9" w:rsidRPr="009B5655">
            <w:rPr>
              <w:rStyle w:val="Textodelmarcadordeposicin"/>
            </w:rPr>
            <w:t>Haga clic o pulse aquí para escribir texto.</w:t>
          </w:r>
          <w:bookmarkEnd w:id="1"/>
        </w:sdtContent>
      </w:sdt>
    </w:p>
    <w:p w14:paraId="024BC6B9" w14:textId="77777777" w:rsidR="00752909" w:rsidRDefault="00752909" w:rsidP="00B710B5">
      <w:pPr>
        <w:pStyle w:val="Ttulo1"/>
        <w:spacing w:before="44"/>
        <w:ind w:left="0"/>
      </w:pPr>
    </w:p>
    <w:p w14:paraId="70F823D7" w14:textId="77777777" w:rsidR="00752909" w:rsidRDefault="00752909" w:rsidP="00B710B5">
      <w:pPr>
        <w:pStyle w:val="Ttulo1"/>
        <w:spacing w:before="44"/>
        <w:ind w:left="0"/>
      </w:pPr>
    </w:p>
    <w:p w14:paraId="7CB56C86" w14:textId="301356DD" w:rsidR="00B710B5" w:rsidRDefault="00B710B5" w:rsidP="00B710B5">
      <w:pPr>
        <w:pStyle w:val="Ttulo1"/>
        <w:spacing w:before="44"/>
        <w:ind w:left="0"/>
      </w:pPr>
      <w:r>
        <w:t>Formación</w:t>
      </w:r>
      <w:r>
        <w:rPr>
          <w:spacing w:val="-3"/>
        </w:rPr>
        <w:t xml:space="preserve"> </w:t>
      </w:r>
      <w:r>
        <w:t>académica:</w:t>
      </w:r>
    </w:p>
    <w:p w14:paraId="57115D52" w14:textId="77777777" w:rsidR="00B710B5" w:rsidRPr="00F02D72" w:rsidRDefault="00B710B5" w:rsidP="00B710B5">
      <w:pPr>
        <w:pStyle w:val="Ttulo1"/>
        <w:spacing w:before="44"/>
        <w:ind w:left="0"/>
        <w:rPr>
          <w:b w:val="0"/>
          <w:bCs w:val="0"/>
          <w:sz w:val="20"/>
          <w:szCs w:val="20"/>
        </w:rPr>
      </w:pPr>
      <w:r w:rsidRPr="00F02D72">
        <w:rPr>
          <w:b w:val="0"/>
          <w:bCs w:val="0"/>
          <w:sz w:val="20"/>
          <w:szCs w:val="20"/>
        </w:rPr>
        <w:t>(</w:t>
      </w:r>
      <w:r w:rsidRPr="00F02D72">
        <w:rPr>
          <w:rFonts w:ascii="Arial" w:hAnsi="Arial" w:cs="Arial"/>
          <w:b w:val="0"/>
          <w:bCs w:val="0"/>
          <w:color w:val="202124"/>
          <w:sz w:val="20"/>
          <w:szCs w:val="20"/>
          <w:shd w:val="clear" w:color="auto" w:fill="FFFFFF"/>
        </w:rPr>
        <w:t>En orden cronológico inverso, iniciando con su última formación)</w:t>
      </w:r>
    </w:p>
    <w:p w14:paraId="5035EA61" w14:textId="77777777" w:rsidR="00B710B5" w:rsidRPr="006E3161" w:rsidRDefault="00B710B5" w:rsidP="00B710B5">
      <w:pPr>
        <w:pStyle w:val="Textoindependiente"/>
        <w:spacing w:before="249"/>
        <w:rPr>
          <w:b/>
          <w:bCs/>
        </w:rPr>
      </w:pPr>
      <w:r w:rsidRPr="006E3161">
        <w:rPr>
          <w:b/>
          <w:bCs/>
        </w:rPr>
        <w:t>Título</w:t>
      </w:r>
      <w:r>
        <w:rPr>
          <w:b/>
          <w:bCs/>
        </w:rPr>
        <w:t>s</w:t>
      </w:r>
      <w:r w:rsidRPr="006E3161">
        <w:rPr>
          <w:b/>
          <w:bCs/>
          <w:spacing w:val="-3"/>
        </w:rPr>
        <w:t xml:space="preserve"> </w:t>
      </w:r>
      <w:r w:rsidRPr="006E3161">
        <w:rPr>
          <w:b/>
          <w:bCs/>
        </w:rPr>
        <w:t>de</w:t>
      </w:r>
      <w:r w:rsidRPr="006E3161">
        <w:rPr>
          <w:b/>
          <w:bCs/>
          <w:spacing w:val="-2"/>
        </w:rPr>
        <w:t xml:space="preserve"> </w:t>
      </w:r>
      <w:r w:rsidRPr="006E3161">
        <w:rPr>
          <w:b/>
          <w:bCs/>
        </w:rPr>
        <w:t>tercer</w:t>
      </w:r>
      <w:r w:rsidRPr="006E3161">
        <w:rPr>
          <w:b/>
          <w:bCs/>
          <w:spacing w:val="-2"/>
        </w:rPr>
        <w:t xml:space="preserve"> </w:t>
      </w:r>
      <w:r w:rsidRPr="006E3161">
        <w:rPr>
          <w:b/>
          <w:bCs/>
        </w:rPr>
        <w:t>nivel: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3F6D720A" w14:textId="77777777" w:rsidR="00B710B5" w:rsidRDefault="00B710B5" w:rsidP="00B710B5">
      <w:pPr>
        <w:pStyle w:val="Textoindependiente"/>
        <w:tabs>
          <w:tab w:val="left" w:pos="2941"/>
        </w:tabs>
        <w:spacing w:before="41"/>
        <w:ind w:left="817"/>
      </w:pPr>
    </w:p>
    <w:sdt>
      <w:sdtPr>
        <w:id w:val="432867571"/>
        <w15:repeatingSection/>
      </w:sdtPr>
      <w:sdtEndPr>
        <w:rPr>
          <w:i/>
          <w:iCs/>
          <w:color w:val="7F7F7F" w:themeColor="text1" w:themeTint="80"/>
          <w:sz w:val="20"/>
          <w:szCs w:val="20"/>
        </w:rPr>
      </w:sdtEndPr>
      <w:sdtContent>
        <w:sdt>
          <w:sdtPr>
            <w:id w:val="1245376507"/>
            <w:placeholder>
              <w:docPart w:val="F77DD762B0884D5CB80698498D0178EE"/>
            </w:placeholder>
            <w15:repeatingSectionItem/>
          </w:sdtPr>
          <w:sdtEndPr>
            <w:rPr>
              <w:i/>
              <w:iCs/>
              <w:color w:val="7F7F7F" w:themeColor="text1" w:themeTint="80"/>
              <w:sz w:val="20"/>
              <w:szCs w:val="20"/>
            </w:rPr>
          </w:sdtEndPr>
          <w:sdtContent>
            <w:p w14:paraId="64BCCB90" w14:textId="77777777" w:rsidR="00B710B5" w:rsidRDefault="00B710B5" w:rsidP="00B710B5">
              <w:pPr>
                <w:pStyle w:val="Textoindependiente"/>
                <w:spacing w:before="38"/>
              </w:pPr>
              <w:r>
                <w:t>Título obtenido:</w:t>
              </w:r>
            </w:p>
            <w:sdt>
              <w:sdtPr>
                <w:id w:val="-1752416684"/>
                <w:lock w:val="sdtLocked"/>
                <w:placeholder>
                  <w:docPart w:val="A71D2B184DD746C385D3064E3C77C33C"/>
                </w:placeholder>
                <w:showingPlcHdr/>
                <w15:appearance w15:val="tags"/>
                <w:text/>
              </w:sdtPr>
              <w:sdtEndPr/>
              <w:sdtContent>
                <w:p w14:paraId="39DA3CAA" w14:textId="278F8273" w:rsidR="00B710B5" w:rsidRDefault="005073A8" w:rsidP="00B710B5">
                  <w:pPr>
                    <w:pStyle w:val="Textoindependiente"/>
                    <w:spacing w:before="41"/>
                  </w:pPr>
                  <w:r w:rsidRPr="009B5655">
                    <w:rPr>
                      <w:rStyle w:val="Textodelmarcadordeposicin"/>
                    </w:rPr>
                    <w:t>Haga clic o pulse aquí para escribir texto.</w:t>
                  </w:r>
                </w:p>
              </w:sdtContent>
            </w:sdt>
            <w:p w14:paraId="04560813" w14:textId="77777777" w:rsidR="00B710B5" w:rsidRDefault="00B710B5" w:rsidP="00B710B5">
              <w:pPr>
                <w:pStyle w:val="Textoindependiente"/>
                <w:spacing w:before="38"/>
              </w:pPr>
              <w:r>
                <w:t>Institución</w:t>
              </w:r>
              <w:r>
                <w:rPr>
                  <w:spacing w:val="-4"/>
                </w:rPr>
                <w:t xml:space="preserve"> </w:t>
              </w:r>
              <w:r>
                <w:t>de</w:t>
              </w:r>
              <w:r>
                <w:rPr>
                  <w:spacing w:val="-5"/>
                </w:rPr>
                <w:t xml:space="preserve"> </w:t>
              </w:r>
              <w:r>
                <w:t>Educación</w:t>
              </w:r>
              <w:r>
                <w:rPr>
                  <w:spacing w:val="-3"/>
                </w:rPr>
                <w:t xml:space="preserve"> </w:t>
              </w:r>
              <w:r>
                <w:t>Superior</w:t>
              </w:r>
              <w:r>
                <w:rPr>
                  <w:spacing w:val="-2"/>
                </w:rPr>
                <w:t xml:space="preserve"> </w:t>
              </w:r>
              <w:r>
                <w:t>de</w:t>
              </w:r>
              <w:r>
                <w:rPr>
                  <w:spacing w:val="-4"/>
                </w:rPr>
                <w:t xml:space="preserve"> </w:t>
              </w:r>
              <w:r>
                <w:t>procedencia:</w:t>
              </w:r>
            </w:p>
            <w:sdt>
              <w:sdtPr>
                <w:id w:val="-719360906"/>
                <w:lock w:val="sdtLocked"/>
                <w:placeholder>
                  <w:docPart w:val="A71D2B184DD746C385D3064E3C77C33C"/>
                </w:placeholder>
                <w:showingPlcHdr/>
                <w15:appearance w15:val="tags"/>
                <w:text/>
              </w:sdtPr>
              <w:sdtEndPr/>
              <w:sdtContent>
                <w:p w14:paraId="73806ADC" w14:textId="326C843A" w:rsidR="00B710B5" w:rsidRDefault="002149E9" w:rsidP="00B710B5">
                  <w:pPr>
                    <w:pStyle w:val="Textoindependiente"/>
                    <w:spacing w:before="41"/>
                  </w:pPr>
                  <w:r w:rsidRPr="009B5655">
                    <w:rPr>
                      <w:rStyle w:val="Textodelmarcadordeposicin"/>
                    </w:rPr>
                    <w:t>Haga clic o pulse aquí para escribir texto.</w:t>
                  </w:r>
                </w:p>
              </w:sdtContent>
            </w:sdt>
            <w:p w14:paraId="20906F56" w14:textId="552C420F" w:rsidR="00B710B5" w:rsidRDefault="00B710B5" w:rsidP="00B710B5">
              <w:pPr>
                <w:pStyle w:val="Textoindependiente"/>
                <w:tabs>
                  <w:tab w:val="left" w:pos="2941"/>
                </w:tabs>
                <w:spacing w:before="41"/>
              </w:pPr>
              <w:r>
                <w:t>País:</w:t>
              </w:r>
              <w:sdt>
                <w:sdtPr>
                  <w:id w:val="95142057"/>
                  <w:lock w:val="sdtLocked"/>
                  <w:placeholder>
                    <w:docPart w:val="A71D2B184DD746C385D3064E3C77C33C"/>
                  </w:placeholder>
                  <w:showingPlcHdr/>
                  <w15:appearance w15:val="tags"/>
                  <w:text/>
                </w:sdtPr>
                <w:sdtEndPr/>
                <w:sdtContent>
                  <w:r w:rsidR="002149E9" w:rsidRPr="009B5655">
                    <w:rPr>
                      <w:rStyle w:val="Textodelmarcadordeposicin"/>
                    </w:rPr>
                    <w:t>Haga clic o pulse aquí para escribir texto.</w:t>
                  </w:r>
                </w:sdtContent>
              </w:sdt>
              <w:r>
                <w:t>.</w:t>
              </w:r>
            </w:p>
            <w:p w14:paraId="600C01FE" w14:textId="76765E8E" w:rsidR="00B710B5" w:rsidRDefault="00B710B5" w:rsidP="00B710B5">
              <w:pPr>
                <w:pStyle w:val="Textoindependiente"/>
                <w:tabs>
                  <w:tab w:val="left" w:pos="2941"/>
                </w:tabs>
                <w:spacing w:before="41"/>
              </w:pPr>
              <w:r>
                <w:t>Año de graduación:</w:t>
              </w:r>
              <w:sdt>
                <w:sdtPr>
                  <w:id w:val="-140114893"/>
                  <w:lock w:val="sdtLocked"/>
                  <w:placeholder>
                    <w:docPart w:val="A71D2B184DD746C385D3064E3C77C33C"/>
                  </w:placeholder>
                  <w:showingPlcHdr/>
                  <w15:appearance w15:val="tags"/>
                  <w:text/>
                </w:sdtPr>
                <w:sdtEndPr/>
                <w:sdtContent>
                  <w:r w:rsidR="002149E9" w:rsidRPr="009B5655">
                    <w:rPr>
                      <w:rStyle w:val="Textodelmarcadordeposicin"/>
                    </w:rPr>
                    <w:t>Haga clic o pulse aquí para escribir texto.</w:t>
                  </w:r>
                </w:sdtContent>
              </w:sdt>
            </w:p>
            <w:p w14:paraId="47B55F9D" w14:textId="77777777" w:rsidR="00B710B5" w:rsidRDefault="00B710B5" w:rsidP="00B710B5">
              <w:pPr>
                <w:pStyle w:val="Textoindependiente"/>
                <w:tabs>
                  <w:tab w:val="left" w:pos="2941"/>
                </w:tabs>
                <w:spacing w:before="41"/>
                <w:ind w:left="817"/>
                <w:jc w:val="right"/>
                <w:rPr>
                  <w:i/>
                  <w:iCs/>
                  <w:color w:val="7F7F7F" w:themeColor="text1" w:themeTint="80"/>
                  <w:sz w:val="20"/>
                  <w:szCs w:val="20"/>
                </w:rPr>
              </w:pPr>
              <w:r>
                <w:tab/>
              </w:r>
              <w:r w:rsidRPr="0045552D">
                <w:rPr>
                  <w:i/>
                  <w:iCs/>
                  <w:color w:val="7F7F7F" w:themeColor="text1" w:themeTint="80"/>
                  <w:sz w:val="20"/>
                  <w:szCs w:val="20"/>
                </w:rPr>
                <w:t>*(Utilice el botón [+] para añadir un título adicional)</w:t>
              </w:r>
            </w:p>
            <w:p w14:paraId="1421EAEC" w14:textId="77777777" w:rsidR="00B710B5" w:rsidRPr="0045552D" w:rsidRDefault="00E044F1" w:rsidP="00B710B5">
              <w:pPr>
                <w:pStyle w:val="Textoindependiente"/>
                <w:tabs>
                  <w:tab w:val="left" w:pos="2941"/>
                </w:tabs>
                <w:spacing w:before="41"/>
                <w:ind w:left="817"/>
                <w:jc w:val="right"/>
                <w:rPr>
                  <w:i/>
                  <w:iCs/>
                  <w:color w:val="7F7F7F" w:themeColor="text1" w:themeTint="80"/>
                  <w:sz w:val="20"/>
                  <w:szCs w:val="20"/>
                </w:rPr>
              </w:pPr>
            </w:p>
          </w:sdtContent>
        </w:sdt>
      </w:sdtContent>
    </w:sdt>
    <w:p w14:paraId="743E0DE3" w14:textId="77777777" w:rsidR="00B710B5" w:rsidRDefault="00B710B5" w:rsidP="00B710B5">
      <w:pPr>
        <w:pStyle w:val="Textoindependiente"/>
        <w:spacing w:before="7"/>
        <w:rPr>
          <w:sz w:val="28"/>
        </w:rPr>
      </w:pPr>
      <w:r>
        <w:rPr>
          <w:sz w:val="28"/>
        </w:rPr>
        <w:tab/>
      </w:r>
    </w:p>
    <w:p w14:paraId="0BA7B97A" w14:textId="4C581EA5" w:rsidR="00B710B5" w:rsidRDefault="00B710B5" w:rsidP="00B710B5">
      <w:pPr>
        <w:pStyle w:val="Textoindependiente"/>
        <w:rPr>
          <w:b/>
          <w:bCs/>
        </w:rPr>
      </w:pPr>
      <w:r w:rsidRPr="0045552D">
        <w:rPr>
          <w:b/>
          <w:bCs/>
        </w:rPr>
        <w:t>Título</w:t>
      </w:r>
      <w:r w:rsidRPr="0045552D">
        <w:rPr>
          <w:b/>
          <w:bCs/>
          <w:spacing w:val="-3"/>
        </w:rPr>
        <w:t xml:space="preserve"> </w:t>
      </w:r>
      <w:r w:rsidRPr="0045552D">
        <w:rPr>
          <w:b/>
          <w:bCs/>
        </w:rPr>
        <w:t>de</w:t>
      </w:r>
      <w:r w:rsidRPr="0045552D">
        <w:rPr>
          <w:b/>
          <w:bCs/>
          <w:spacing w:val="-1"/>
        </w:rPr>
        <w:t xml:space="preserve"> </w:t>
      </w:r>
      <w:r w:rsidRPr="0045552D">
        <w:rPr>
          <w:b/>
          <w:bCs/>
        </w:rPr>
        <w:t>cuarto</w:t>
      </w:r>
      <w:r w:rsidRPr="0045552D">
        <w:rPr>
          <w:b/>
          <w:bCs/>
          <w:spacing w:val="-1"/>
        </w:rPr>
        <w:t xml:space="preserve"> </w:t>
      </w:r>
      <w:r w:rsidRPr="0045552D">
        <w:rPr>
          <w:b/>
          <w:bCs/>
        </w:rPr>
        <w:t>nivel</w:t>
      </w:r>
      <w:r w:rsidRPr="0045552D">
        <w:rPr>
          <w:b/>
          <w:bCs/>
          <w:spacing w:val="-2"/>
        </w:rPr>
        <w:t xml:space="preserve"> </w:t>
      </w:r>
      <w:r w:rsidRPr="0045552D">
        <w:rPr>
          <w:b/>
          <w:bCs/>
        </w:rPr>
        <w:t>(en</w:t>
      </w:r>
      <w:r w:rsidRPr="0045552D">
        <w:rPr>
          <w:b/>
          <w:bCs/>
          <w:spacing w:val="-2"/>
        </w:rPr>
        <w:t xml:space="preserve"> </w:t>
      </w:r>
      <w:r w:rsidRPr="0045552D">
        <w:rPr>
          <w:b/>
          <w:bCs/>
        </w:rPr>
        <w:t>caso</w:t>
      </w:r>
      <w:r w:rsidRPr="0045552D">
        <w:rPr>
          <w:b/>
          <w:bCs/>
          <w:spacing w:val="-1"/>
        </w:rPr>
        <w:t xml:space="preserve"> </w:t>
      </w:r>
      <w:r w:rsidRPr="0045552D">
        <w:rPr>
          <w:b/>
          <w:bCs/>
        </w:rPr>
        <w:t>de</w:t>
      </w:r>
      <w:r w:rsidRPr="0045552D">
        <w:rPr>
          <w:b/>
          <w:bCs/>
          <w:spacing w:val="-5"/>
        </w:rPr>
        <w:t xml:space="preserve"> </w:t>
      </w:r>
      <w:r w:rsidRPr="0045552D">
        <w:rPr>
          <w:b/>
          <w:bCs/>
        </w:rPr>
        <w:t>poseer):</w:t>
      </w:r>
    </w:p>
    <w:p w14:paraId="6B9C7CB3" w14:textId="77777777" w:rsidR="00B773B0" w:rsidRDefault="00B773B0" w:rsidP="00B710B5">
      <w:pPr>
        <w:pStyle w:val="Textoindependiente"/>
        <w:rPr>
          <w:b/>
          <w:bCs/>
        </w:rPr>
      </w:pPr>
    </w:p>
    <w:sdt>
      <w:sdtPr>
        <w:id w:val="2087179154"/>
        <w15:repeatingSection/>
      </w:sdtPr>
      <w:sdtEndPr>
        <w:rPr>
          <w:sz w:val="23"/>
        </w:rPr>
      </w:sdtEndPr>
      <w:sdtContent>
        <w:sdt>
          <w:sdtPr>
            <w:id w:val="784011426"/>
            <w:placeholder>
              <w:docPart w:val="DefaultPlaceholder_-1854013435"/>
            </w:placeholder>
            <w15:repeatingSectionItem/>
          </w:sdtPr>
          <w:sdtEndPr>
            <w:rPr>
              <w:sz w:val="23"/>
            </w:rPr>
          </w:sdtEndPr>
          <w:sdtContent>
            <w:p w14:paraId="74B0D3D8" w14:textId="384EB2F3" w:rsidR="00B773B0" w:rsidRPr="0045552D" w:rsidRDefault="00B773B0" w:rsidP="00B773B0">
              <w:pPr>
                <w:pStyle w:val="Textoindependiente"/>
                <w:spacing w:before="38"/>
                <w:rPr>
                  <w:b/>
                  <w:bCs/>
                </w:rPr>
              </w:pPr>
              <w:r>
                <w:t>Título obtenido:</w:t>
              </w:r>
            </w:p>
            <w:sdt>
              <w:sdtPr>
                <w:id w:val="52900149"/>
                <w:lock w:val="sdtLocked"/>
                <w:placeholder>
                  <w:docPart w:val="6529A60D104B46FC9EDCF16C844584EB"/>
                </w:placeholder>
                <w:showingPlcHdr/>
                <w15:appearance w15:val="tags"/>
                <w:text/>
              </w:sdtPr>
              <w:sdtEndPr/>
              <w:sdtContent>
                <w:p w14:paraId="3C83221C" w14:textId="619FB893" w:rsidR="00B710B5" w:rsidRDefault="005073A8" w:rsidP="00B710B5">
                  <w:pPr>
                    <w:pStyle w:val="Textoindependiente"/>
                    <w:spacing w:before="41"/>
                  </w:pPr>
                  <w:r w:rsidRPr="009B5655">
                    <w:rPr>
                      <w:rStyle w:val="Textodelmarcadordeposicin"/>
                    </w:rPr>
                    <w:t>Haga clic o pulse aquí para escribir texto.</w:t>
                  </w:r>
                </w:p>
              </w:sdtContent>
            </w:sdt>
            <w:p w14:paraId="0DC06D22" w14:textId="77777777" w:rsidR="00B710B5" w:rsidRDefault="00B710B5" w:rsidP="00B710B5">
              <w:pPr>
                <w:pStyle w:val="Textoindependiente"/>
                <w:spacing w:before="38"/>
              </w:pPr>
              <w:r>
                <w:t>Institución</w:t>
              </w:r>
              <w:r>
                <w:rPr>
                  <w:spacing w:val="-4"/>
                </w:rPr>
                <w:t xml:space="preserve"> </w:t>
              </w:r>
              <w:r>
                <w:t>de</w:t>
              </w:r>
              <w:r>
                <w:rPr>
                  <w:spacing w:val="-5"/>
                </w:rPr>
                <w:t xml:space="preserve"> </w:t>
              </w:r>
              <w:r>
                <w:t>Educación</w:t>
              </w:r>
              <w:r>
                <w:rPr>
                  <w:spacing w:val="-3"/>
                </w:rPr>
                <w:t xml:space="preserve"> </w:t>
              </w:r>
              <w:r>
                <w:t>Superior</w:t>
              </w:r>
              <w:r>
                <w:rPr>
                  <w:spacing w:val="-2"/>
                </w:rPr>
                <w:t xml:space="preserve"> </w:t>
              </w:r>
              <w:r>
                <w:t>de</w:t>
              </w:r>
              <w:r>
                <w:rPr>
                  <w:spacing w:val="-4"/>
                </w:rPr>
                <w:t xml:space="preserve"> </w:t>
              </w:r>
              <w:r>
                <w:t>procedencia:</w:t>
              </w:r>
            </w:p>
            <w:sdt>
              <w:sdtPr>
                <w:id w:val="979580685"/>
                <w:lock w:val="sdtLocked"/>
                <w:placeholder>
                  <w:docPart w:val="6529A60D104B46FC9EDCF16C844584EB"/>
                </w:placeholder>
                <w:showingPlcHdr/>
                <w15:appearance w15:val="tags"/>
                <w:text/>
              </w:sdtPr>
              <w:sdtEndPr/>
              <w:sdtContent>
                <w:p w14:paraId="2A27667A" w14:textId="1254149A" w:rsidR="00B710B5" w:rsidRDefault="002149E9" w:rsidP="00B710B5">
                  <w:pPr>
                    <w:pStyle w:val="Textoindependiente"/>
                    <w:spacing w:before="39"/>
                  </w:pPr>
                  <w:r w:rsidRPr="009B5655">
                    <w:rPr>
                      <w:rStyle w:val="Textodelmarcadordeposicin"/>
                    </w:rPr>
                    <w:t>Haga clic o pulse aquí para escribir texto.</w:t>
                  </w:r>
                </w:p>
              </w:sdtContent>
            </w:sdt>
            <w:p w14:paraId="449327D8" w14:textId="2C174142" w:rsidR="00B710B5" w:rsidRDefault="00B710B5" w:rsidP="00B710B5">
              <w:pPr>
                <w:pStyle w:val="Textoindependiente"/>
                <w:tabs>
                  <w:tab w:val="left" w:pos="2941"/>
                </w:tabs>
                <w:spacing w:before="41"/>
              </w:pPr>
              <w:r>
                <w:t xml:space="preserve">País: </w:t>
              </w:r>
              <w:sdt>
                <w:sdtPr>
                  <w:id w:val="946267354"/>
                  <w:lock w:val="sdtLocked"/>
                  <w:placeholder>
                    <w:docPart w:val="6529A60D104B46FC9EDCF16C844584EB"/>
                  </w:placeholder>
                  <w:showingPlcHdr/>
                  <w15:appearance w15:val="tags"/>
                  <w:text/>
                </w:sdtPr>
                <w:sdtEndPr/>
                <w:sdtContent>
                  <w:r w:rsidR="002149E9" w:rsidRPr="009B5655">
                    <w:rPr>
                      <w:rStyle w:val="Textodelmarcadordeposicin"/>
                    </w:rPr>
                    <w:t>Haga clic o pulse aquí para escribir texto.</w:t>
                  </w:r>
                </w:sdtContent>
              </w:sdt>
            </w:p>
            <w:p w14:paraId="5C6C54EC" w14:textId="180714C5" w:rsidR="00B710B5" w:rsidRDefault="00B710B5" w:rsidP="00B710B5">
              <w:pPr>
                <w:pStyle w:val="Textoindependiente"/>
                <w:tabs>
                  <w:tab w:val="left" w:pos="2941"/>
                </w:tabs>
                <w:spacing w:before="41"/>
              </w:pPr>
              <w:r>
                <w:t>Año de graduación:</w:t>
              </w:r>
              <w:sdt>
                <w:sdtPr>
                  <w:id w:val="2083949512"/>
                  <w:lock w:val="sdtLocked"/>
                  <w:placeholder>
                    <w:docPart w:val="6529A60D104B46FC9EDCF16C844584EB"/>
                  </w:placeholder>
                  <w:showingPlcHdr/>
                  <w15:appearance w15:val="tags"/>
                  <w:text/>
                </w:sdtPr>
                <w:sdtEndPr/>
                <w:sdtContent>
                  <w:r w:rsidR="002149E9" w:rsidRPr="009B5655">
                    <w:rPr>
                      <w:rStyle w:val="Textodelmarcadordeposicin"/>
                    </w:rPr>
                    <w:t>Haga clic o pulse aquí para escribir texto.</w:t>
                  </w:r>
                </w:sdtContent>
              </w:sdt>
            </w:p>
            <w:p w14:paraId="3165F7F3" w14:textId="2FE5ECC3" w:rsidR="00B773B0" w:rsidRDefault="00B773B0" w:rsidP="00B773B0">
              <w:pPr>
                <w:pStyle w:val="Textoindependiente"/>
                <w:tabs>
                  <w:tab w:val="left" w:pos="2941"/>
                </w:tabs>
                <w:spacing w:before="41"/>
                <w:jc w:val="right"/>
              </w:pPr>
              <w:r w:rsidRPr="0045552D">
                <w:rPr>
                  <w:i/>
                  <w:iCs/>
                  <w:color w:val="7F7F7F" w:themeColor="text1" w:themeTint="80"/>
                  <w:sz w:val="20"/>
                  <w:szCs w:val="20"/>
                </w:rPr>
                <w:t>*(Utilice el botón [+] para añadir un título adicional)</w:t>
              </w:r>
            </w:p>
            <w:p w14:paraId="4302B834" w14:textId="77777777" w:rsidR="00B710B5" w:rsidRDefault="00B710B5" w:rsidP="00B710B5">
              <w:pPr>
                <w:pStyle w:val="Textoindependiente"/>
                <w:spacing w:before="3"/>
                <w:rPr>
                  <w:sz w:val="23"/>
                </w:rPr>
              </w:pPr>
            </w:p>
            <w:p w14:paraId="5A616DE4" w14:textId="2B9CC56D" w:rsidR="00B710B5" w:rsidRDefault="00E044F1" w:rsidP="00B710B5">
              <w:pPr>
                <w:pStyle w:val="Textoindependiente"/>
                <w:spacing w:before="3"/>
                <w:rPr>
                  <w:sz w:val="23"/>
                </w:rPr>
              </w:pPr>
            </w:p>
          </w:sdtContent>
        </w:sdt>
      </w:sdtContent>
    </w:sdt>
    <w:p w14:paraId="66C1BD36" w14:textId="77777777" w:rsidR="00B710B5" w:rsidRDefault="00B710B5" w:rsidP="00B710B5">
      <w:pPr>
        <w:pStyle w:val="Textoindependiente"/>
      </w:pPr>
    </w:p>
    <w:p w14:paraId="046FE426" w14:textId="77777777" w:rsidR="00B710B5" w:rsidRDefault="00B710B5" w:rsidP="00B710B5">
      <w:pPr>
        <w:sectPr w:rsidR="00B710B5" w:rsidSect="00AC495B">
          <w:pgSz w:w="11906" w:h="16838"/>
          <w:pgMar w:top="1985" w:right="849" w:bottom="1417" w:left="1701" w:header="708" w:footer="708" w:gutter="0"/>
          <w:cols w:space="708"/>
          <w:docGrid w:linePitch="360"/>
        </w:sectPr>
      </w:pPr>
    </w:p>
    <w:p w14:paraId="6668FFD2" w14:textId="5AF3B665" w:rsidR="00AC495B" w:rsidRDefault="00AC495B" w:rsidP="00AC495B">
      <w:pPr>
        <w:pStyle w:val="Ttulo1"/>
        <w:ind w:left="0"/>
      </w:pPr>
      <w:r>
        <w:lastRenderedPageBreak/>
        <w:t>Experiencia</w:t>
      </w:r>
      <w:r>
        <w:rPr>
          <w:spacing w:val="-2"/>
        </w:rPr>
        <w:t xml:space="preserve"> </w:t>
      </w:r>
      <w:r>
        <w:t>laboral</w:t>
      </w:r>
      <w:r>
        <w:rPr>
          <w:spacing w:val="-2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últimos</w:t>
      </w:r>
      <w:r>
        <w:rPr>
          <w:spacing w:val="-1"/>
        </w:rPr>
        <w:t xml:space="preserve"> </w:t>
      </w:r>
      <w:r>
        <w:t>tres</w:t>
      </w:r>
      <w:r>
        <w:rPr>
          <w:spacing w:val="-1"/>
        </w:rPr>
        <w:t xml:space="preserve"> </w:t>
      </w:r>
      <w:r>
        <w:t>años o tres últimos cargos:</w:t>
      </w:r>
    </w:p>
    <w:p w14:paraId="66F0B8EE" w14:textId="3BF361C5" w:rsidR="00ED56D1" w:rsidRDefault="00ED56D1" w:rsidP="00ED56D1">
      <w:pPr>
        <w:spacing w:before="64" w:line="219" w:lineRule="exact"/>
      </w:pPr>
    </w:p>
    <w:sdt>
      <w:sdtPr>
        <w:id w:val="-786735043"/>
        <w15:repeatingSection/>
      </w:sdtPr>
      <w:sdtEndPr/>
      <w:sdtContent>
        <w:sdt>
          <w:sdtPr>
            <w:id w:val="-226305265"/>
            <w:placeholder>
              <w:docPart w:val="DefaultPlaceholder_-1854013435"/>
            </w:placeholder>
            <w15:repeatingSectionItem/>
          </w:sdtPr>
          <w:sdtEndPr/>
          <w:sdtContent>
            <w:p w14:paraId="52604BD1" w14:textId="7BD2FF04" w:rsidR="00ED56D1" w:rsidRDefault="00ED56D1" w:rsidP="00ED56D1">
              <w:pPr>
                <w:spacing w:before="64"/>
              </w:pPr>
              <w:r>
                <w:t xml:space="preserve">Cargo o función: </w:t>
              </w:r>
            </w:p>
            <w:p w14:paraId="02FA9E35" w14:textId="5FA830AD" w:rsidR="00ED56D1" w:rsidRDefault="00E044F1" w:rsidP="00ED56D1">
              <w:pPr>
                <w:spacing w:before="64"/>
                <w:rPr>
                  <w:rFonts w:ascii="Times New Roman"/>
                  <w:sz w:val="20"/>
                </w:rPr>
              </w:pPr>
              <w:sdt>
                <w:sdtPr>
                  <w:rPr>
                    <w:rFonts w:ascii="Times New Roman"/>
                    <w:sz w:val="20"/>
                  </w:rPr>
                  <w:id w:val="-966193165"/>
                  <w:lock w:val="sdtLocked"/>
                  <w:placeholder>
                    <w:docPart w:val="11D7915196924E32AE187D24F2442A25"/>
                  </w:placeholder>
                  <w:showingPlcHdr/>
                  <w15:appearance w15:val="tags"/>
                  <w:text/>
                </w:sdtPr>
                <w:sdtEndPr/>
                <w:sdtContent>
                  <w:r w:rsidR="00ED56D1" w:rsidRPr="009B5655">
                    <w:rPr>
                      <w:rStyle w:val="Textodelmarcadordeposicin"/>
                    </w:rPr>
                    <w:t>Haga clic o pulse aquí para escribir texto.</w:t>
                  </w:r>
                </w:sdtContent>
              </w:sdt>
            </w:p>
            <w:p w14:paraId="15960CB1" w14:textId="1B0020CE" w:rsidR="00ED56D1" w:rsidRDefault="00ED56D1" w:rsidP="00ED56D1">
              <w:pPr>
                <w:spacing w:before="64"/>
              </w:pPr>
              <w:r w:rsidRPr="00ED56D1">
                <w:t>Institución o ejercicio profesional</w:t>
              </w:r>
            </w:p>
            <w:p w14:paraId="6EF74305" w14:textId="37BC7440" w:rsidR="00ED56D1" w:rsidRPr="00ED56D1" w:rsidRDefault="00E044F1" w:rsidP="00ED56D1">
              <w:pPr>
                <w:spacing w:before="64"/>
              </w:pPr>
              <w:sdt>
                <w:sdtPr>
                  <w:rPr>
                    <w:rFonts w:ascii="Times New Roman"/>
                    <w:sz w:val="20"/>
                  </w:rPr>
                  <w:id w:val="1034239532"/>
                  <w:lock w:val="sdtLocked"/>
                  <w:placeholder>
                    <w:docPart w:val="10C9E23A422D48E7B201EE50473F96E0"/>
                  </w:placeholder>
                  <w:showingPlcHdr/>
                  <w15:appearance w15:val="tags"/>
                  <w:text/>
                </w:sdtPr>
                <w:sdtEndPr/>
                <w:sdtContent>
                  <w:r w:rsidR="00ED56D1" w:rsidRPr="009B5655">
                    <w:rPr>
                      <w:rStyle w:val="Textodelmarcadordeposicin"/>
                    </w:rPr>
                    <w:t>Haga clic o pulse aquí para escribir texto.</w:t>
                  </w:r>
                </w:sdtContent>
              </w:sdt>
            </w:p>
            <w:p w14:paraId="52D8C204" w14:textId="64FD0839" w:rsidR="00ED56D1" w:rsidRPr="00ED56D1" w:rsidRDefault="00ED56D1" w:rsidP="00ED56D1">
              <w:pPr>
                <w:spacing w:before="64"/>
              </w:pPr>
              <w:r w:rsidRPr="00ED56D1">
                <w:t>Desde</w:t>
              </w:r>
              <w:r>
                <w:t xml:space="preserve"> (DD/MM/AAA):</w:t>
              </w:r>
              <w:r>
                <w:tab/>
                <w:t xml:space="preserve"> </w:t>
              </w:r>
              <w:sdt>
                <w:sdtPr>
                  <w:id w:val="-1383559254"/>
                  <w:lock w:val="sdtLocked"/>
                  <w:placeholder>
                    <w:docPart w:val="1727C4A5F996459FB7669696786BD66B"/>
                  </w:placeholder>
                  <w:showingPlcHdr/>
                  <w15:appearance w15:val="tags"/>
                  <w:date>
                    <w:dateFormat w:val="dd/MM/yyyy"/>
                    <w:lid w:val="es-ES"/>
                    <w:storeMappedDataAs w:val="dateTime"/>
                    <w:calendar w:val="gregorian"/>
                  </w:date>
                </w:sdtPr>
                <w:sdtEndPr/>
                <w:sdtContent>
                  <w:r w:rsidRPr="009B5655">
                    <w:rPr>
                      <w:rStyle w:val="Textodelmarcadordeposicin"/>
                    </w:rPr>
                    <w:t>Haga clic aquí o pulse para escribir una fecha.</w:t>
                  </w:r>
                </w:sdtContent>
              </w:sdt>
            </w:p>
            <w:p w14:paraId="0D358E7C" w14:textId="4F0B2803" w:rsidR="00ED56D1" w:rsidRDefault="00ED56D1" w:rsidP="00ED56D1">
              <w:pPr>
                <w:spacing w:before="64"/>
              </w:pPr>
              <w:r w:rsidRPr="00ED56D1">
                <w:t>Hasta</w:t>
              </w:r>
              <w:r>
                <w:t xml:space="preserve"> (DD/MM/AAA):</w:t>
              </w:r>
              <w:r>
                <w:tab/>
                <w:t xml:space="preserve"> </w:t>
              </w:r>
              <w:sdt>
                <w:sdtPr>
                  <w:id w:val="-760837920"/>
                  <w:lock w:val="sdtLocked"/>
                  <w:placeholder>
                    <w:docPart w:val="E5AFF37061E042B98DC1EDAE6A5E8998"/>
                  </w:placeholder>
                  <w:showingPlcHdr/>
                  <w15:appearance w15:val="tags"/>
                  <w:date>
                    <w:dateFormat w:val="dd/MM/yyyy"/>
                    <w:lid w:val="es-ES"/>
                    <w:storeMappedDataAs w:val="dateTime"/>
                    <w:calendar w:val="gregorian"/>
                  </w:date>
                </w:sdtPr>
                <w:sdtEndPr/>
                <w:sdtContent>
                  <w:r w:rsidRPr="009B5655">
                    <w:rPr>
                      <w:rStyle w:val="Textodelmarcadordeposicin"/>
                    </w:rPr>
                    <w:t>Haga clic aquí o pulse para escribir una fecha.</w:t>
                  </w:r>
                </w:sdtContent>
              </w:sdt>
            </w:p>
            <w:p w14:paraId="4D877C1F" w14:textId="77777777" w:rsidR="00ED56D1" w:rsidRDefault="00ED56D1" w:rsidP="00ED56D1">
              <w:pPr>
                <w:pStyle w:val="Textoindependiente"/>
                <w:tabs>
                  <w:tab w:val="left" w:pos="2941"/>
                </w:tabs>
                <w:spacing w:before="41"/>
                <w:jc w:val="right"/>
              </w:pPr>
              <w:r w:rsidRPr="0045552D">
                <w:rPr>
                  <w:i/>
                  <w:iCs/>
                  <w:color w:val="7F7F7F" w:themeColor="text1" w:themeTint="80"/>
                  <w:sz w:val="20"/>
                  <w:szCs w:val="20"/>
                </w:rPr>
                <w:t>*(Utilice el botón [+] para añadir un título adicional)</w:t>
              </w:r>
            </w:p>
            <w:p w14:paraId="7A0AD5AD" w14:textId="246CC51F" w:rsidR="00ED56D1" w:rsidRDefault="00E044F1" w:rsidP="00ED56D1">
              <w:pPr>
                <w:spacing w:before="64"/>
              </w:pPr>
            </w:p>
          </w:sdtContent>
        </w:sdt>
      </w:sdtContent>
    </w:sdt>
    <w:p w14:paraId="0892F6D4" w14:textId="0913C7BC" w:rsidR="00ED56D1" w:rsidRDefault="00ED56D1" w:rsidP="00ED56D1">
      <w:pPr>
        <w:spacing w:before="64"/>
      </w:pPr>
    </w:p>
    <w:p w14:paraId="56E22AEC" w14:textId="77777777" w:rsidR="00ED56D1" w:rsidRDefault="00ED56D1" w:rsidP="00ED56D1">
      <w:pPr>
        <w:spacing w:before="64"/>
      </w:pPr>
    </w:p>
    <w:p w14:paraId="7704ACAF" w14:textId="73C758A6" w:rsidR="00AC495B" w:rsidRDefault="00AC495B" w:rsidP="00AC495B">
      <w:pPr>
        <w:spacing w:line="219" w:lineRule="exact"/>
        <w:rPr>
          <w:sz w:val="18"/>
        </w:rPr>
      </w:pPr>
    </w:p>
    <w:p w14:paraId="41A0CF37" w14:textId="77777777" w:rsidR="00F06B96" w:rsidRDefault="00F06B96" w:rsidP="00AC495B">
      <w:pPr>
        <w:spacing w:line="219" w:lineRule="exact"/>
        <w:rPr>
          <w:sz w:val="18"/>
        </w:rPr>
      </w:pPr>
    </w:p>
    <w:p w14:paraId="0961A598" w14:textId="77777777" w:rsidR="00AC495B" w:rsidRDefault="00AC495B" w:rsidP="00AC495B">
      <w:pPr>
        <w:spacing w:line="219" w:lineRule="exact"/>
        <w:rPr>
          <w:sz w:val="18"/>
        </w:rPr>
      </w:pPr>
    </w:p>
    <w:p w14:paraId="16C5FED1" w14:textId="207A5ACF" w:rsidR="00ED56D1" w:rsidRPr="005E5A67" w:rsidRDefault="00752909" w:rsidP="005E5A67">
      <w:pPr>
        <w:pStyle w:val="Prrafodelista"/>
        <w:spacing w:before="44" w:line="360" w:lineRule="auto"/>
        <w:ind w:right="84"/>
        <w:jc w:val="center"/>
        <w:rPr>
          <w:b/>
          <w:bCs/>
          <w:sz w:val="32"/>
          <w:szCs w:val="32"/>
        </w:rPr>
      </w:pPr>
      <w:r w:rsidRPr="005E5A67">
        <w:rPr>
          <w:b/>
          <w:bCs/>
          <w:sz w:val="32"/>
          <w:szCs w:val="32"/>
        </w:rPr>
        <w:t xml:space="preserve">Cuestionario de </w:t>
      </w:r>
      <w:r w:rsidR="005E5A67" w:rsidRPr="005E5A67">
        <w:rPr>
          <w:b/>
          <w:bCs/>
          <w:sz w:val="32"/>
          <w:szCs w:val="32"/>
        </w:rPr>
        <w:t>P</w:t>
      </w:r>
      <w:r w:rsidRPr="005E5A67">
        <w:rPr>
          <w:b/>
          <w:bCs/>
          <w:sz w:val="32"/>
          <w:szCs w:val="32"/>
        </w:rPr>
        <w:t>ostulación</w:t>
      </w:r>
    </w:p>
    <w:p w14:paraId="72E60366" w14:textId="1986769F" w:rsidR="005E5A67" w:rsidRDefault="005E5A67" w:rsidP="002149E9">
      <w:pPr>
        <w:pStyle w:val="Prrafodelista"/>
        <w:spacing w:before="44" w:line="360" w:lineRule="auto"/>
        <w:ind w:right="84"/>
        <w:jc w:val="both"/>
        <w:rPr>
          <w:i/>
          <w:iCs/>
        </w:rPr>
      </w:pPr>
      <w:r w:rsidRPr="00057D6B">
        <w:rPr>
          <w:i/>
          <w:iCs/>
        </w:rPr>
        <w:t xml:space="preserve">Ayúdanos completando el siguiente formulario, el mismo que nos permitirá conocer tus motivaciones y compromiso para con el programa de la maestría, así como tu expectativa y realidad. </w:t>
      </w:r>
    </w:p>
    <w:p w14:paraId="56817C04" w14:textId="77777777" w:rsidR="002149E9" w:rsidRPr="002149E9" w:rsidRDefault="002149E9" w:rsidP="002149E9">
      <w:pPr>
        <w:pStyle w:val="Prrafodelista"/>
        <w:spacing w:before="44" w:line="360" w:lineRule="auto"/>
        <w:ind w:right="84"/>
        <w:jc w:val="both"/>
        <w:rPr>
          <w:i/>
          <w:iCs/>
        </w:rPr>
      </w:pPr>
    </w:p>
    <w:p w14:paraId="31A4C7C2" w14:textId="3ED7ABC9" w:rsidR="00AC495B" w:rsidRDefault="002E75EC" w:rsidP="00F06B96">
      <w:pPr>
        <w:spacing w:before="44" w:line="360" w:lineRule="auto"/>
        <w:ind w:right="475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Motivaciones</w:t>
      </w:r>
    </w:p>
    <w:p w14:paraId="19903080" w14:textId="0EA468C7" w:rsidR="00AC495B" w:rsidRPr="00A93C94" w:rsidRDefault="00ED56D1" w:rsidP="00F06B96">
      <w:pPr>
        <w:pStyle w:val="Prrafodelista"/>
        <w:numPr>
          <w:ilvl w:val="0"/>
          <w:numId w:val="1"/>
        </w:numPr>
        <w:spacing w:before="44" w:line="360" w:lineRule="auto"/>
        <w:ind w:left="0" w:right="84" w:firstLine="0"/>
        <w:rPr>
          <w:b/>
          <w:bCs/>
        </w:rPr>
      </w:pPr>
      <w:r w:rsidRPr="00ED56D1">
        <w:t>¿Qué competencias o habilidades posee actualmente que estén relacionados con el programa de maestría?</w:t>
      </w:r>
    </w:p>
    <w:sdt>
      <w:sdtPr>
        <w:rPr>
          <w:b/>
          <w:bCs/>
        </w:rPr>
        <w:id w:val="874515954"/>
        <w:lock w:val="sdtLocked"/>
        <w:placeholder>
          <w:docPart w:val="309D7AE258074062BE8107B303636892"/>
        </w:placeholder>
        <w:showingPlcHdr/>
        <w15:appearance w15:val="tags"/>
        <w:text w:multiLine="1"/>
      </w:sdtPr>
      <w:sdtEndPr/>
      <w:sdtContent>
        <w:p w14:paraId="4BA15BDE" w14:textId="77777777" w:rsidR="00AC495B" w:rsidRDefault="00AC495B" w:rsidP="00F06B96">
          <w:pPr>
            <w:pStyle w:val="Prrafodelista"/>
            <w:spacing w:before="44"/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084E246D" w14:textId="77777777" w:rsidR="00AC495B" w:rsidRDefault="00AC495B" w:rsidP="00F06B96">
      <w:pPr>
        <w:pStyle w:val="Prrafodelista"/>
        <w:spacing w:before="44"/>
        <w:ind w:right="84"/>
        <w:rPr>
          <w:b/>
          <w:bCs/>
        </w:rPr>
      </w:pPr>
    </w:p>
    <w:p w14:paraId="38D815BB" w14:textId="73566694" w:rsidR="00AC495B" w:rsidRPr="00A93C94" w:rsidRDefault="00ED56D1" w:rsidP="00F06B96">
      <w:pPr>
        <w:pStyle w:val="Prrafodelista"/>
        <w:numPr>
          <w:ilvl w:val="0"/>
          <w:numId w:val="1"/>
        </w:numPr>
        <w:ind w:left="0" w:firstLine="0"/>
      </w:pPr>
      <w:r w:rsidRPr="00ED56D1">
        <w:t>¿En qué aportará este programa de posgrado a su ejercicio profesional?</w:t>
      </w:r>
    </w:p>
    <w:sdt>
      <w:sdtPr>
        <w:rPr>
          <w:b/>
          <w:bCs/>
        </w:rPr>
        <w:id w:val="-605426636"/>
        <w:lock w:val="sdtLocked"/>
        <w:placeholder>
          <w:docPart w:val="A1A9E69A89294A02AA54A03338B89D8A"/>
        </w:placeholder>
        <w:showingPlcHdr/>
        <w15:appearance w15:val="tags"/>
        <w:text w:multiLine="1"/>
      </w:sdtPr>
      <w:sdtEndPr/>
      <w:sdtContent>
        <w:p w14:paraId="54C6803F" w14:textId="77777777" w:rsidR="00AC495B" w:rsidRPr="00A93C94" w:rsidRDefault="00AC495B" w:rsidP="00F06B96">
          <w:pPr>
            <w:pStyle w:val="Prrafodelista"/>
            <w:spacing w:before="44"/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5E32DE81" w14:textId="6544C57F" w:rsidR="00AC495B" w:rsidRDefault="00AC495B" w:rsidP="00F06B96">
      <w:pPr>
        <w:pStyle w:val="Prrafodelista"/>
        <w:spacing w:before="44"/>
        <w:ind w:right="84"/>
        <w:rPr>
          <w:b/>
          <w:bCs/>
        </w:rPr>
      </w:pPr>
    </w:p>
    <w:p w14:paraId="138C072D" w14:textId="11EE1685" w:rsidR="00057D6B" w:rsidRPr="00A93C94" w:rsidRDefault="00057D6B" w:rsidP="00057D6B">
      <w:pPr>
        <w:pStyle w:val="Prrafodelista"/>
        <w:numPr>
          <w:ilvl w:val="0"/>
          <w:numId w:val="1"/>
        </w:numPr>
        <w:ind w:left="0" w:firstLine="0"/>
      </w:pPr>
      <w:r w:rsidRPr="00ED56D1">
        <w:t>¿</w:t>
      </w:r>
      <w:r>
        <w:t>Q</w:t>
      </w:r>
      <w:r w:rsidRPr="00ED56D1">
        <w:t>ué</w:t>
      </w:r>
      <w:r>
        <w:t xml:space="preserve"> </w:t>
      </w:r>
      <w:proofErr w:type="gramStart"/>
      <w:r>
        <w:t>otras alternativas de posgrado consideró antes</w:t>
      </w:r>
      <w:proofErr w:type="gramEnd"/>
      <w:r>
        <w:t xml:space="preserve"> de decidirse por este programa de maestría</w:t>
      </w:r>
      <w:r w:rsidRPr="00ED56D1">
        <w:t>?</w:t>
      </w:r>
    </w:p>
    <w:sdt>
      <w:sdtPr>
        <w:rPr>
          <w:b/>
          <w:bCs/>
        </w:rPr>
        <w:id w:val="48971093"/>
        <w:lock w:val="sdtLocked"/>
        <w:placeholder>
          <w:docPart w:val="6EBEAB4C376F4F799A93541070AC9061"/>
        </w:placeholder>
        <w:showingPlcHdr/>
        <w15:appearance w15:val="tags"/>
        <w:text w:multiLine="1"/>
      </w:sdtPr>
      <w:sdtEndPr/>
      <w:sdtContent>
        <w:p w14:paraId="7DFC0194" w14:textId="77777777" w:rsidR="00057D6B" w:rsidRPr="00A93C94" w:rsidRDefault="00057D6B" w:rsidP="00057D6B">
          <w:pPr>
            <w:pStyle w:val="Prrafodelista"/>
            <w:spacing w:before="44"/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1A59899B" w14:textId="77777777" w:rsidR="00057D6B" w:rsidRDefault="00057D6B" w:rsidP="00F06B96">
      <w:pPr>
        <w:pStyle w:val="Prrafodelista"/>
        <w:spacing w:before="44"/>
        <w:ind w:right="84"/>
        <w:rPr>
          <w:b/>
          <w:bCs/>
        </w:rPr>
      </w:pPr>
    </w:p>
    <w:p w14:paraId="3C95B27C" w14:textId="017530FA" w:rsidR="004E7515" w:rsidRDefault="00ED56D1" w:rsidP="00F06B96">
      <w:pPr>
        <w:pStyle w:val="Prrafodelista"/>
        <w:numPr>
          <w:ilvl w:val="0"/>
          <w:numId w:val="1"/>
        </w:numPr>
        <w:ind w:left="0" w:firstLine="0"/>
      </w:pPr>
      <w:r w:rsidRPr="00ED56D1">
        <w:t>¿Por qué quiere estudiar en la UPS?</w:t>
      </w:r>
    </w:p>
    <w:sdt>
      <w:sdtPr>
        <w:rPr>
          <w:b/>
          <w:bCs/>
        </w:rPr>
        <w:id w:val="435024238"/>
        <w:lock w:val="sdtLocked"/>
        <w:placeholder>
          <w:docPart w:val="0A5900EFB7894ECBAD2058F8B55BF1B8"/>
        </w:placeholder>
        <w:showingPlcHdr/>
        <w15:appearance w15:val="tags"/>
        <w:text w:multiLine="1"/>
      </w:sdtPr>
      <w:sdtEndPr/>
      <w:sdtContent>
        <w:p w14:paraId="4140C5B3" w14:textId="77777777" w:rsidR="004E7515" w:rsidRPr="004E7515" w:rsidRDefault="004E7515" w:rsidP="004E7515">
          <w:pPr>
            <w:spacing w:before="44"/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000AC740" w14:textId="77777777" w:rsidR="00433E24" w:rsidRDefault="00433E24" w:rsidP="004E7515">
      <w:pPr>
        <w:pStyle w:val="Prrafodelista"/>
      </w:pPr>
    </w:p>
    <w:p w14:paraId="608EF119" w14:textId="55ED08BD" w:rsidR="00AC495B" w:rsidRPr="00A93C94" w:rsidRDefault="00ED56D1" w:rsidP="00F06B96">
      <w:pPr>
        <w:pStyle w:val="Prrafodelista"/>
        <w:numPr>
          <w:ilvl w:val="0"/>
          <w:numId w:val="1"/>
        </w:numPr>
        <w:ind w:left="0" w:firstLine="0"/>
      </w:pPr>
      <w:r w:rsidRPr="00ED56D1">
        <w:t>¿Revisó el plan de estudios?</w:t>
      </w:r>
    </w:p>
    <w:p w14:paraId="79C02A1D" w14:textId="13F9B857" w:rsidR="00ED56D1" w:rsidRPr="00433E24" w:rsidRDefault="00E044F1" w:rsidP="00433E24">
      <w:pPr>
        <w:spacing w:line="360" w:lineRule="auto"/>
        <w:ind w:firstLine="708"/>
      </w:pPr>
      <w:sdt>
        <w:sdtPr>
          <w:rPr>
            <w:b/>
            <w:bCs/>
          </w:rPr>
          <w:id w:val="146493036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4E7515" w:rsidRPr="00DE33A9">
        <w:t>Si</w:t>
      </w:r>
      <w:r w:rsidR="004E7515">
        <w:tab/>
      </w:r>
      <w:r w:rsidR="004E7515">
        <w:tab/>
      </w:r>
      <w:sdt>
        <w:sdtPr>
          <w:id w:val="-103496383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4E7515">
        <w:t>No</w:t>
      </w:r>
    </w:p>
    <w:p w14:paraId="4F87E6AA" w14:textId="77777777" w:rsidR="004E7515" w:rsidRDefault="004E7515" w:rsidP="00F06B96">
      <w:pPr>
        <w:pStyle w:val="Prrafodelista"/>
        <w:spacing w:before="44"/>
        <w:ind w:right="84"/>
        <w:rPr>
          <w:b/>
          <w:bCs/>
        </w:rPr>
      </w:pPr>
    </w:p>
    <w:p w14:paraId="1C666B49" w14:textId="1A1A8177" w:rsidR="00ED56D1" w:rsidRPr="00A93C94" w:rsidRDefault="00ED56D1" w:rsidP="00F06B96">
      <w:pPr>
        <w:pStyle w:val="Prrafodelista"/>
        <w:numPr>
          <w:ilvl w:val="0"/>
          <w:numId w:val="1"/>
        </w:numPr>
        <w:ind w:left="0" w:firstLine="0"/>
      </w:pPr>
      <w:r w:rsidRPr="00ED56D1">
        <w:t>¿Cuáles son los nuevos retos</w:t>
      </w:r>
      <w:r w:rsidR="004E7515">
        <w:t xml:space="preserve"> a</w:t>
      </w:r>
      <w:r w:rsidRPr="00ED56D1">
        <w:t xml:space="preserve"> los</w:t>
      </w:r>
      <w:r w:rsidR="004E7515">
        <w:t xml:space="preserve"> que se enfrenta los</w:t>
      </w:r>
      <w:r w:rsidRPr="00ED56D1">
        <w:t xml:space="preserve"> profesionales de esta área?</w:t>
      </w:r>
    </w:p>
    <w:sdt>
      <w:sdtPr>
        <w:rPr>
          <w:b/>
          <w:bCs/>
        </w:rPr>
        <w:id w:val="1047028026"/>
        <w:lock w:val="sdtLocked"/>
        <w:placeholder>
          <w:docPart w:val="584D8354645C48F08FAC8D740C768676"/>
        </w:placeholder>
        <w:showingPlcHdr/>
        <w15:appearance w15:val="tags"/>
        <w:text w:multiLine="1"/>
      </w:sdtPr>
      <w:sdtEndPr/>
      <w:sdtContent>
        <w:p w14:paraId="2048AD7C" w14:textId="202E8313" w:rsidR="00ED56D1" w:rsidRPr="00A93C94" w:rsidRDefault="00ED56D1" w:rsidP="00F06B96">
          <w:pPr>
            <w:pStyle w:val="Prrafodelista"/>
            <w:spacing w:before="44"/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3A6A2CEA" w14:textId="37D5AA62" w:rsidR="00ED56D1" w:rsidRDefault="00ED56D1" w:rsidP="00F06B96">
      <w:pPr>
        <w:spacing w:before="44"/>
        <w:ind w:right="84"/>
        <w:rPr>
          <w:b/>
          <w:bCs/>
        </w:rPr>
      </w:pPr>
    </w:p>
    <w:p w14:paraId="48C05310" w14:textId="2F748705" w:rsidR="00ED56D1" w:rsidRPr="00ED56D1" w:rsidRDefault="00ED56D1" w:rsidP="00ED56D1">
      <w:pPr>
        <w:spacing w:before="44"/>
        <w:ind w:right="84"/>
        <w:rPr>
          <w:b/>
          <w:bCs/>
        </w:rPr>
      </w:pPr>
      <w:r>
        <w:rPr>
          <w:b/>
          <w:bCs/>
        </w:rPr>
        <w:tab/>
      </w:r>
    </w:p>
    <w:p w14:paraId="7E83D9F9" w14:textId="374B0F24" w:rsidR="00ED56D1" w:rsidRDefault="005E5A67" w:rsidP="00F06B96">
      <w:pPr>
        <w:spacing w:before="44" w:line="360" w:lineRule="auto"/>
        <w:ind w:right="475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Aspectos</w:t>
      </w:r>
      <w:r w:rsidR="00ED56D1" w:rsidRPr="00ED56D1">
        <w:rPr>
          <w:b/>
          <w:bCs/>
          <w:sz w:val="28"/>
          <w:szCs w:val="28"/>
        </w:rPr>
        <w:t xml:space="preserve"> Académicos</w:t>
      </w:r>
    </w:p>
    <w:p w14:paraId="31F7D435" w14:textId="7AC5F4BB" w:rsidR="00ED56D1" w:rsidRPr="00433E24" w:rsidRDefault="00ED56D1" w:rsidP="00433E24">
      <w:pPr>
        <w:pStyle w:val="Prrafodelista"/>
        <w:numPr>
          <w:ilvl w:val="0"/>
          <w:numId w:val="1"/>
        </w:numPr>
        <w:spacing w:before="44" w:line="360" w:lineRule="auto"/>
        <w:ind w:left="0" w:right="84" w:firstLine="0"/>
        <w:rPr>
          <w:b/>
          <w:bCs/>
        </w:rPr>
      </w:pPr>
      <w:r w:rsidRPr="00ED56D1">
        <w:t>¿Cuánto de su tiempo podría dedicar para actividades académicas de aprendizaje?</w:t>
      </w:r>
    </w:p>
    <w:tbl>
      <w:tblPr>
        <w:tblStyle w:val="Tablaconcuadrcula"/>
        <w:tblW w:w="4170" w:type="pct"/>
        <w:tblInd w:w="988" w:type="dxa"/>
        <w:tblLook w:val="04A0" w:firstRow="1" w:lastRow="0" w:firstColumn="1" w:lastColumn="0" w:noHBand="0" w:noVBand="1"/>
      </w:tblPr>
      <w:tblGrid>
        <w:gridCol w:w="1692"/>
        <w:gridCol w:w="1852"/>
        <w:gridCol w:w="1756"/>
        <w:gridCol w:w="1785"/>
      </w:tblGrid>
      <w:tr w:rsidR="00F06B96" w:rsidRPr="00BE03FE" w14:paraId="182FB9C9" w14:textId="77777777" w:rsidTr="00433E24">
        <w:tc>
          <w:tcPr>
            <w:tcW w:w="1194" w:type="pct"/>
          </w:tcPr>
          <w:p w14:paraId="0AB52F44" w14:textId="77777777" w:rsidR="00ED56D1" w:rsidRPr="00BE03FE" w:rsidRDefault="00ED56D1" w:rsidP="00DE33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Máximo 10 horas semanales</w:t>
            </w:r>
          </w:p>
        </w:tc>
        <w:tc>
          <w:tcPr>
            <w:tcW w:w="1307" w:type="pct"/>
          </w:tcPr>
          <w:p w14:paraId="63E2E93E" w14:textId="77777777" w:rsidR="00ED56D1" w:rsidRPr="00BE03FE" w:rsidRDefault="00ED56D1" w:rsidP="00DE33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Entre 10 y 15 horas semanales</w:t>
            </w:r>
          </w:p>
        </w:tc>
        <w:tc>
          <w:tcPr>
            <w:tcW w:w="1239" w:type="pct"/>
          </w:tcPr>
          <w:p w14:paraId="131AC971" w14:textId="77777777" w:rsidR="00ED56D1" w:rsidRPr="00BE03FE" w:rsidRDefault="00ED56D1" w:rsidP="00DE33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Entre 15 y 20 horas semanales</w:t>
            </w:r>
          </w:p>
        </w:tc>
        <w:tc>
          <w:tcPr>
            <w:tcW w:w="1261" w:type="pct"/>
          </w:tcPr>
          <w:p w14:paraId="05AEA655" w14:textId="77777777" w:rsidR="00ED56D1" w:rsidRPr="00BE03FE" w:rsidRDefault="00ED56D1" w:rsidP="00DE33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Más de 20 horas semanales</w:t>
            </w:r>
          </w:p>
        </w:tc>
      </w:tr>
      <w:tr w:rsidR="00F06B96" w:rsidRPr="00BE03FE" w14:paraId="0DD6121C" w14:textId="77777777" w:rsidTr="00433E24">
        <w:trPr>
          <w:trHeight w:val="425"/>
        </w:trPr>
        <w:sdt>
          <w:sdtPr>
            <w:rPr>
              <w:b/>
              <w:sz w:val="20"/>
              <w:szCs w:val="20"/>
            </w:rPr>
            <w:id w:val="975874025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94" w:type="pct"/>
              </w:tcPr>
              <w:p w14:paraId="79F7229E" w14:textId="3D8D6D6A" w:rsidR="00ED56D1" w:rsidRPr="00BE03FE" w:rsidRDefault="00DE33A9" w:rsidP="00DE33A9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sz w:val="20"/>
              <w:szCs w:val="20"/>
            </w:rPr>
            <w:id w:val="-1381703063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07" w:type="pct"/>
              </w:tcPr>
              <w:p w14:paraId="18F7F5FF" w14:textId="22CD525D" w:rsidR="00ED56D1" w:rsidRPr="00BE03FE" w:rsidRDefault="00DE33A9" w:rsidP="00DE33A9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sz w:val="20"/>
              <w:szCs w:val="20"/>
            </w:rPr>
            <w:id w:val="-2128997819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39" w:type="pct"/>
              </w:tcPr>
              <w:p w14:paraId="7BA4EF01" w14:textId="3027CD3F" w:rsidR="00ED56D1" w:rsidRPr="00BE03FE" w:rsidRDefault="00DE33A9" w:rsidP="00DE33A9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b/>
              <w:sz w:val="20"/>
              <w:szCs w:val="20"/>
            </w:rPr>
            <w:id w:val="299119774"/>
            <w:lock w:val="sdtLocked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61" w:type="pct"/>
              </w:tcPr>
              <w:p w14:paraId="0172027C" w14:textId="724F4EC8" w:rsidR="00ED56D1" w:rsidRPr="00BE03FE" w:rsidRDefault="00DE33A9" w:rsidP="00DE33A9">
                <w:pPr>
                  <w:jc w:val="center"/>
                  <w:rPr>
                    <w:b/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b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3226847B" w14:textId="77777777" w:rsidR="00ED56D1" w:rsidRPr="00DE33A9" w:rsidRDefault="00ED56D1" w:rsidP="00DE33A9">
      <w:pPr>
        <w:spacing w:before="44"/>
        <w:ind w:right="84"/>
        <w:rPr>
          <w:b/>
          <w:bCs/>
        </w:rPr>
      </w:pPr>
    </w:p>
    <w:p w14:paraId="0B94D132" w14:textId="2E49FBE7" w:rsidR="00ED56D1" w:rsidRDefault="00DE33A9" w:rsidP="00F06B96">
      <w:pPr>
        <w:pStyle w:val="Prrafodelista"/>
        <w:numPr>
          <w:ilvl w:val="0"/>
          <w:numId w:val="1"/>
        </w:numPr>
        <w:ind w:left="0" w:firstLine="0"/>
      </w:pPr>
      <w:r w:rsidRPr="00DE33A9">
        <w:t>La participación de docentes extranjeros en algunos módulos podría demandar un cambio en el horario</w:t>
      </w:r>
      <w:r w:rsidR="00837BD0">
        <w:t>,</w:t>
      </w:r>
      <w:r w:rsidRPr="00DE33A9">
        <w:t xml:space="preserve"> intensificándose de lunes a viernes de 18:00 a 22:00 y sábado de 08:00 a 1</w:t>
      </w:r>
      <w:r w:rsidR="00433E24">
        <w:t>7</w:t>
      </w:r>
      <w:r w:rsidRPr="00DE33A9">
        <w:t>:00 ¿esto le representa algún tipo de inconveniente?</w:t>
      </w:r>
    </w:p>
    <w:p w14:paraId="71B60AEF" w14:textId="06843014" w:rsidR="004E7515" w:rsidRDefault="00E044F1" w:rsidP="004E7515">
      <w:pPr>
        <w:spacing w:line="360" w:lineRule="auto"/>
        <w:ind w:firstLine="708"/>
      </w:pPr>
      <w:sdt>
        <w:sdtPr>
          <w:rPr>
            <w:b/>
            <w:bCs/>
          </w:rPr>
          <w:id w:val="47234224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4E7515" w:rsidRPr="00DE33A9">
        <w:t>Si</w:t>
      </w:r>
      <w:r w:rsidR="004E7515">
        <w:tab/>
      </w:r>
      <w:r w:rsidR="004E7515">
        <w:tab/>
      </w:r>
      <w:sdt>
        <w:sdtPr>
          <w:id w:val="168555775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</w:rPr>
            <w:t>☐</w:t>
          </w:r>
        </w:sdtContent>
      </w:sdt>
      <w:r w:rsidR="004E7515">
        <w:t>No</w:t>
      </w:r>
    </w:p>
    <w:p w14:paraId="6FCE6EC1" w14:textId="77777777" w:rsidR="004E7515" w:rsidRDefault="004E7515" w:rsidP="004E7515">
      <w:pPr>
        <w:ind w:firstLine="708"/>
      </w:pPr>
      <w:r w:rsidRPr="00DE33A9">
        <w:rPr>
          <w:rFonts w:hint="eastAsia"/>
        </w:rPr>
        <w:t>R</w:t>
      </w:r>
      <w:r w:rsidRPr="00DE33A9">
        <w:t>azón:</w:t>
      </w:r>
    </w:p>
    <w:sdt>
      <w:sdtPr>
        <w:rPr>
          <w:b/>
          <w:bCs/>
        </w:rPr>
        <w:id w:val="1125043096"/>
        <w:lock w:val="sdtLocked"/>
        <w:placeholder>
          <w:docPart w:val="487B13A0BDE849429F448CBF8CCC1933"/>
        </w:placeholder>
        <w:showingPlcHdr/>
        <w15:appearance w15:val="tags"/>
        <w:text w:multiLine="1"/>
      </w:sdtPr>
      <w:sdtEndPr/>
      <w:sdtContent>
        <w:p w14:paraId="5D7BCCBC" w14:textId="77777777" w:rsidR="004E7515" w:rsidRPr="004E7515" w:rsidRDefault="004E7515" w:rsidP="004E7515">
          <w:pPr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552B73A8" w14:textId="77777777" w:rsidR="00ED56D1" w:rsidRDefault="00ED56D1" w:rsidP="00ED56D1">
      <w:pPr>
        <w:pStyle w:val="Prrafodelista"/>
        <w:spacing w:before="44"/>
        <w:ind w:left="1080" w:right="84"/>
        <w:rPr>
          <w:b/>
          <w:bCs/>
        </w:rPr>
      </w:pPr>
    </w:p>
    <w:p w14:paraId="23B49FAE" w14:textId="7F9E4ACA" w:rsidR="00ED56D1" w:rsidRDefault="00DE33A9" w:rsidP="00F06B96">
      <w:pPr>
        <w:pStyle w:val="Prrafodelista"/>
        <w:numPr>
          <w:ilvl w:val="0"/>
          <w:numId w:val="1"/>
        </w:numPr>
        <w:ind w:left="0" w:firstLine="0"/>
        <w:rPr>
          <w:b/>
          <w:bCs/>
        </w:rPr>
      </w:pPr>
      <w:r w:rsidRPr="00DE33A9">
        <w:t>¿Dispone usted de una conexión a Internet que le permita hacer un uso estable de audio u video?</w:t>
      </w:r>
    </w:p>
    <w:p w14:paraId="3BFA0F00" w14:textId="59D703EA" w:rsidR="00DE33A9" w:rsidRPr="00DE33A9" w:rsidRDefault="00E044F1" w:rsidP="004E7515">
      <w:pPr>
        <w:pStyle w:val="Prrafodelista"/>
        <w:spacing w:line="360" w:lineRule="auto"/>
        <w:ind w:firstLine="708"/>
      </w:pPr>
      <w:sdt>
        <w:sdtPr>
          <w:rPr>
            <w:b/>
            <w:bCs/>
          </w:rPr>
          <w:id w:val="-195763848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33A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DE33A9" w:rsidRPr="00DE33A9">
        <w:t>Si</w:t>
      </w:r>
      <w:r w:rsidR="00DE33A9">
        <w:tab/>
      </w:r>
      <w:r w:rsidR="00DE33A9">
        <w:tab/>
      </w:r>
      <w:sdt>
        <w:sdtPr>
          <w:id w:val="42692798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33A9">
            <w:rPr>
              <w:rFonts w:ascii="MS Gothic" w:eastAsia="MS Gothic" w:hAnsi="MS Gothic" w:hint="eastAsia"/>
            </w:rPr>
            <w:t>☐</w:t>
          </w:r>
        </w:sdtContent>
      </w:sdt>
      <w:r w:rsidR="00DE33A9">
        <w:t>No</w:t>
      </w:r>
    </w:p>
    <w:p w14:paraId="0699FE77" w14:textId="77777777" w:rsidR="00DE33A9" w:rsidRDefault="00DE33A9" w:rsidP="00F06B96">
      <w:pPr>
        <w:pStyle w:val="Prrafodelista"/>
        <w:rPr>
          <w:b/>
          <w:bCs/>
        </w:rPr>
      </w:pPr>
    </w:p>
    <w:p w14:paraId="635EA5C8" w14:textId="570BE728" w:rsidR="00ED56D1" w:rsidRPr="00A93C94" w:rsidRDefault="00DE33A9" w:rsidP="00F06B96">
      <w:pPr>
        <w:pStyle w:val="Prrafodelista"/>
        <w:numPr>
          <w:ilvl w:val="0"/>
          <w:numId w:val="1"/>
        </w:numPr>
        <w:ind w:left="0" w:firstLine="0"/>
      </w:pPr>
      <w:r w:rsidRPr="00DE33A9">
        <w:t xml:space="preserve">¿Qué </w:t>
      </w:r>
      <w:r w:rsidR="00F06B96">
        <w:t xml:space="preserve">nivel de </w:t>
      </w:r>
      <w:r w:rsidRPr="00DE33A9">
        <w:t>experiencia tiene con la escritura académica (</w:t>
      </w:r>
      <w:r>
        <w:t>n</w:t>
      </w:r>
      <w:r w:rsidRPr="00DE33A9">
        <w:t>ormas APA o equivalente, gestores bibliográficos, bases de datos científicas</w:t>
      </w:r>
      <w:r>
        <w:t>)</w:t>
      </w:r>
      <w:r w:rsidRPr="00DE33A9">
        <w:t>?</w:t>
      </w:r>
    </w:p>
    <w:p w14:paraId="0D8402C3" w14:textId="5FA1719B" w:rsidR="00ED56D1" w:rsidRPr="004E7515" w:rsidRDefault="00E044F1" w:rsidP="004E7515">
      <w:pPr>
        <w:pStyle w:val="Prrafodelista"/>
        <w:spacing w:line="360" w:lineRule="auto"/>
        <w:ind w:firstLine="708"/>
      </w:pPr>
      <w:sdt>
        <w:sdtPr>
          <w:rPr>
            <w:b/>
            <w:bCs/>
          </w:rPr>
          <w:id w:val="1987592007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B96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F06B96">
        <w:t xml:space="preserve">Alta </w:t>
      </w:r>
      <w:r w:rsidR="002149E9">
        <w:tab/>
      </w:r>
      <w:r w:rsidR="00F06B96">
        <w:t xml:space="preserve"> </w:t>
      </w:r>
      <w:r w:rsidR="00F06B96">
        <w:tab/>
      </w:r>
      <w:sdt>
        <w:sdtPr>
          <w:id w:val="-56742314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B96">
            <w:rPr>
              <w:rFonts w:ascii="MS Gothic" w:eastAsia="MS Gothic" w:hAnsi="MS Gothic" w:hint="eastAsia"/>
            </w:rPr>
            <w:t>☐</w:t>
          </w:r>
        </w:sdtContent>
      </w:sdt>
      <w:r w:rsidR="00F06B96">
        <w:t>Media</w:t>
      </w:r>
      <w:r w:rsidR="00F06B96">
        <w:tab/>
      </w:r>
      <w:r w:rsidR="00F06B96">
        <w:tab/>
      </w:r>
      <w:sdt>
        <w:sdtPr>
          <w:id w:val="-1526396665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B96">
            <w:rPr>
              <w:rFonts w:ascii="MS Gothic" w:eastAsia="MS Gothic" w:hAnsi="MS Gothic" w:hint="eastAsia"/>
            </w:rPr>
            <w:t>☐</w:t>
          </w:r>
        </w:sdtContent>
      </w:sdt>
      <w:r w:rsidR="00F06B96">
        <w:t>Baja</w:t>
      </w:r>
      <w:r w:rsidR="002149E9">
        <w:tab/>
      </w:r>
      <w:r w:rsidR="00F06B96">
        <w:tab/>
      </w:r>
      <w:sdt>
        <w:sdtPr>
          <w:id w:val="16259768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B96">
            <w:rPr>
              <w:rFonts w:ascii="MS Gothic" w:eastAsia="MS Gothic" w:hAnsi="MS Gothic" w:hint="eastAsia"/>
            </w:rPr>
            <w:t>☐</w:t>
          </w:r>
        </w:sdtContent>
      </w:sdt>
      <w:r w:rsidR="00F06B96">
        <w:t>Ninguna</w:t>
      </w:r>
      <w:r w:rsidR="00F06B96">
        <w:tab/>
      </w:r>
      <w:r w:rsidR="00F06B96">
        <w:tab/>
      </w:r>
    </w:p>
    <w:p w14:paraId="62135242" w14:textId="77777777" w:rsidR="00DE33A9" w:rsidRDefault="00DE33A9" w:rsidP="00F06B96">
      <w:pPr>
        <w:pStyle w:val="Prrafodelista"/>
      </w:pPr>
    </w:p>
    <w:p w14:paraId="227A6480" w14:textId="55172BCA" w:rsidR="00DE33A9" w:rsidRDefault="00DE33A9" w:rsidP="00F06B96">
      <w:pPr>
        <w:pStyle w:val="Prrafodelista"/>
        <w:numPr>
          <w:ilvl w:val="0"/>
          <w:numId w:val="1"/>
        </w:numPr>
        <w:ind w:left="0" w:firstLine="0"/>
      </w:pPr>
      <w:r w:rsidRPr="00DE33A9">
        <w:t xml:space="preserve">¿Ha participado en </w:t>
      </w:r>
      <w:r w:rsidR="004E7515">
        <w:t>proyectos profesionales</w:t>
      </w:r>
      <w:r w:rsidRPr="00DE33A9">
        <w:t xml:space="preserve">? </w:t>
      </w:r>
    </w:p>
    <w:p w14:paraId="025BE1CF" w14:textId="31C980C2" w:rsidR="00DE33A9" w:rsidRDefault="00E044F1" w:rsidP="00F06B96">
      <w:pPr>
        <w:pStyle w:val="Prrafodelista"/>
        <w:spacing w:line="360" w:lineRule="auto"/>
        <w:ind w:firstLine="708"/>
      </w:pPr>
      <w:sdt>
        <w:sdtPr>
          <w:rPr>
            <w:b/>
            <w:bCs/>
          </w:rPr>
          <w:id w:val="168640304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49E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DE33A9" w:rsidRPr="00DE33A9">
        <w:t>Si</w:t>
      </w:r>
      <w:r w:rsidR="00DE33A9">
        <w:tab/>
      </w:r>
      <w:r w:rsidR="00DE33A9">
        <w:tab/>
      </w:r>
      <w:sdt>
        <w:sdtPr>
          <w:id w:val="127335546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33A9">
            <w:rPr>
              <w:rFonts w:ascii="MS Gothic" w:eastAsia="MS Gothic" w:hAnsi="MS Gothic" w:hint="eastAsia"/>
            </w:rPr>
            <w:t>☐</w:t>
          </w:r>
        </w:sdtContent>
      </w:sdt>
      <w:r w:rsidR="00DE33A9">
        <w:t>No</w:t>
      </w:r>
    </w:p>
    <w:p w14:paraId="1480AE80" w14:textId="6FB3536E" w:rsidR="00DE33A9" w:rsidRDefault="004E7515" w:rsidP="00F06B96">
      <w:pPr>
        <w:ind w:firstLine="708"/>
      </w:pPr>
      <w:r>
        <w:t>¿Cuáles?</w:t>
      </w:r>
      <w:r w:rsidR="00DE33A9" w:rsidRPr="00DE33A9">
        <w:t>:</w:t>
      </w:r>
    </w:p>
    <w:sdt>
      <w:sdtPr>
        <w:rPr>
          <w:b/>
          <w:bCs/>
        </w:rPr>
        <w:id w:val="-900440545"/>
        <w:lock w:val="sdtLocked"/>
        <w:placeholder>
          <w:docPart w:val="F0715CC6880541509A22772930D784E8"/>
        </w:placeholder>
        <w:showingPlcHdr/>
        <w15:appearance w15:val="tags"/>
        <w:text w:multiLine="1"/>
      </w:sdtPr>
      <w:sdtEndPr/>
      <w:sdtContent>
        <w:p w14:paraId="27B31967" w14:textId="77777777" w:rsidR="00DE33A9" w:rsidRPr="00DE33A9" w:rsidRDefault="00DE33A9" w:rsidP="00F06B96">
          <w:pPr>
            <w:ind w:right="84" w:firstLine="708"/>
            <w:rPr>
              <w:b/>
              <w:bCs/>
            </w:rPr>
          </w:pPr>
          <w:r w:rsidRPr="009B5655">
            <w:rPr>
              <w:rStyle w:val="Textodelmarcadordeposicin"/>
            </w:rPr>
            <w:t>Haga clic o pulse aquí para escribir texto.</w:t>
          </w:r>
        </w:p>
      </w:sdtContent>
    </w:sdt>
    <w:p w14:paraId="1CC86E50" w14:textId="1A47A50A" w:rsidR="00ED56D1" w:rsidRDefault="00ED56D1" w:rsidP="00F06B96">
      <w:pPr>
        <w:spacing w:before="44"/>
        <w:ind w:right="4759"/>
        <w:rPr>
          <w:b/>
          <w:bCs/>
          <w:sz w:val="28"/>
          <w:szCs w:val="28"/>
        </w:rPr>
      </w:pPr>
    </w:p>
    <w:p w14:paraId="662A1B14" w14:textId="64031A23" w:rsidR="00DE33A9" w:rsidRDefault="00DE33A9" w:rsidP="00F06B96">
      <w:pPr>
        <w:pStyle w:val="Prrafodelista"/>
        <w:numPr>
          <w:ilvl w:val="0"/>
          <w:numId w:val="1"/>
        </w:numPr>
        <w:ind w:left="0" w:firstLine="0"/>
        <w:rPr>
          <w:b/>
          <w:bCs/>
        </w:rPr>
      </w:pPr>
      <w:r w:rsidRPr="00DE33A9">
        <w:t xml:space="preserve">¿Considera que tiene </w:t>
      </w:r>
      <w:r w:rsidR="004E7515">
        <w:t>la competencia</w:t>
      </w:r>
      <w:r w:rsidRPr="00DE33A9">
        <w:t xml:space="preserve"> suficiente para entender documentación escrita en idioma inglés?</w:t>
      </w:r>
    </w:p>
    <w:p w14:paraId="37833853" w14:textId="77777777" w:rsidR="00DE33A9" w:rsidRDefault="00E044F1" w:rsidP="00F06B96">
      <w:pPr>
        <w:pStyle w:val="Prrafodelista"/>
        <w:spacing w:line="360" w:lineRule="auto"/>
        <w:ind w:firstLine="708"/>
      </w:pPr>
      <w:sdt>
        <w:sdtPr>
          <w:rPr>
            <w:b/>
            <w:bCs/>
          </w:rPr>
          <w:id w:val="170660176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33A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DE33A9" w:rsidRPr="00DE33A9">
        <w:t>Si</w:t>
      </w:r>
      <w:r w:rsidR="00DE33A9">
        <w:tab/>
      </w:r>
      <w:r w:rsidR="00DE33A9">
        <w:tab/>
      </w:r>
      <w:sdt>
        <w:sdtPr>
          <w:id w:val="10760853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33A9">
            <w:rPr>
              <w:rFonts w:ascii="MS Gothic" w:eastAsia="MS Gothic" w:hAnsi="MS Gothic" w:hint="eastAsia"/>
            </w:rPr>
            <w:t>☐</w:t>
          </w:r>
        </w:sdtContent>
      </w:sdt>
      <w:r w:rsidR="00DE33A9">
        <w:t>No</w:t>
      </w:r>
    </w:p>
    <w:p w14:paraId="48461FE2" w14:textId="77777777" w:rsidR="00433E24" w:rsidRPr="00DE33A9" w:rsidRDefault="00433E24" w:rsidP="00F06B96">
      <w:pPr>
        <w:rPr>
          <w:b/>
          <w:bCs/>
        </w:rPr>
      </w:pPr>
    </w:p>
    <w:p w14:paraId="67E4F461" w14:textId="49A1F01B" w:rsidR="00DE33A9" w:rsidRDefault="00DE33A9" w:rsidP="00433E24">
      <w:pPr>
        <w:pStyle w:val="Prrafodelista"/>
        <w:numPr>
          <w:ilvl w:val="0"/>
          <w:numId w:val="1"/>
        </w:numPr>
        <w:ind w:left="0" w:firstLine="0"/>
      </w:pPr>
      <w:r w:rsidRPr="00DE33A9">
        <w:t>¿</w:t>
      </w:r>
      <w:r w:rsidR="00433E24">
        <w:t>Q</w:t>
      </w:r>
      <w:r w:rsidRPr="00DE33A9">
        <w:t xml:space="preserve">ué </w:t>
      </w:r>
      <w:r w:rsidR="00433E24">
        <w:t>mención</w:t>
      </w:r>
      <w:r w:rsidRPr="00DE33A9">
        <w:t xml:space="preserve"> </w:t>
      </w:r>
      <w:r w:rsidR="00433E24">
        <w:t>es de su interés</w:t>
      </w:r>
      <w:r w:rsidRPr="00DE33A9">
        <w:t>?</w:t>
      </w:r>
    </w:p>
    <w:p w14:paraId="18BFEBFB" w14:textId="6794C9C8" w:rsidR="00433E24" w:rsidRDefault="00E044F1" w:rsidP="00433E24">
      <w:pPr>
        <w:ind w:left="708"/>
      </w:pPr>
      <w:sdt>
        <w:sdtPr>
          <w:rPr>
            <w:b/>
            <w:bCs/>
          </w:rPr>
          <w:id w:val="-1379240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3E24" w:rsidRPr="00433E24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433E24">
        <w:t>Gestión de Mercado</w:t>
      </w:r>
    </w:p>
    <w:p w14:paraId="15CCAE9D" w14:textId="29179A23" w:rsidR="00433E24" w:rsidRDefault="00E044F1" w:rsidP="00433E24">
      <w:pPr>
        <w:ind w:left="708"/>
      </w:pPr>
      <w:sdt>
        <w:sdtPr>
          <w:id w:val="1678769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3E24" w:rsidRPr="00433E24">
            <w:rPr>
              <w:rFonts w:ascii="MS Gothic" w:eastAsia="MS Gothic" w:hAnsi="MS Gothic" w:hint="eastAsia"/>
            </w:rPr>
            <w:t>☐</w:t>
          </w:r>
        </w:sdtContent>
      </w:sdt>
      <w:r w:rsidR="00433E24">
        <w:t>Gestión de Finanzas</w:t>
      </w:r>
    </w:p>
    <w:p w14:paraId="685379E0" w14:textId="11DE69FD" w:rsidR="00433E24" w:rsidRDefault="00E044F1" w:rsidP="00433E24">
      <w:pPr>
        <w:ind w:left="708"/>
      </w:pPr>
      <w:sdt>
        <w:sdtPr>
          <w:id w:val="-725060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33E24" w:rsidRPr="00433E24">
            <w:rPr>
              <w:rFonts w:ascii="MS Gothic" w:eastAsia="MS Gothic" w:hAnsi="MS Gothic" w:hint="eastAsia"/>
            </w:rPr>
            <w:t>☐</w:t>
          </w:r>
        </w:sdtContent>
      </w:sdt>
      <w:r w:rsidR="00433E24">
        <w:t>Gestión de Proyectos</w:t>
      </w:r>
    </w:p>
    <w:p w14:paraId="4707E79D" w14:textId="77777777" w:rsidR="004E7515" w:rsidRDefault="004E7515" w:rsidP="00F06B96">
      <w:pPr>
        <w:pStyle w:val="Prrafodelista"/>
      </w:pPr>
    </w:p>
    <w:p w14:paraId="49933C29" w14:textId="77777777" w:rsidR="00DE33A9" w:rsidRPr="00ED56D1" w:rsidRDefault="00DE33A9" w:rsidP="00F06B96">
      <w:pPr>
        <w:spacing w:before="44"/>
        <w:ind w:right="4759"/>
        <w:rPr>
          <w:b/>
          <w:bCs/>
          <w:sz w:val="28"/>
          <w:szCs w:val="28"/>
        </w:rPr>
      </w:pPr>
    </w:p>
    <w:p w14:paraId="0838DDD4" w14:textId="18391943" w:rsidR="00F06B96" w:rsidRPr="00F06B96" w:rsidRDefault="005E5A67" w:rsidP="004E7515">
      <w:pPr>
        <w:spacing w:before="44" w:line="360" w:lineRule="auto"/>
        <w:ind w:right="475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Aspectos</w:t>
      </w:r>
      <w:r w:rsidR="00F06B96" w:rsidRPr="00F06B96">
        <w:rPr>
          <w:b/>
          <w:bCs/>
          <w:sz w:val="28"/>
          <w:szCs w:val="28"/>
        </w:rPr>
        <w:t xml:space="preserve"> económicos</w:t>
      </w:r>
    </w:p>
    <w:p w14:paraId="477AFBC7" w14:textId="68BDA51F" w:rsidR="00F06B96" w:rsidRDefault="00F06B96" w:rsidP="00057D6B">
      <w:pPr>
        <w:pStyle w:val="Prrafodelista"/>
        <w:numPr>
          <w:ilvl w:val="0"/>
          <w:numId w:val="1"/>
        </w:numPr>
        <w:spacing w:before="44"/>
        <w:ind w:left="0" w:right="84" w:firstLine="0"/>
        <w:rPr>
          <w:b/>
          <w:bCs/>
        </w:rPr>
      </w:pPr>
      <w:r w:rsidRPr="00F06B96">
        <w:t>¿</w:t>
      </w:r>
      <w:r w:rsidR="004E7515">
        <w:t>Como</w:t>
      </w:r>
      <w:r w:rsidRPr="00F06B96">
        <w:t xml:space="preserve"> solventará </w:t>
      </w:r>
      <w:r w:rsidR="004E7515">
        <w:t>su inversión</w:t>
      </w:r>
      <w:r w:rsidRPr="00F06B96">
        <w:t xml:space="preserve"> de estudio?</w:t>
      </w:r>
    </w:p>
    <w:p w14:paraId="125CEF3B" w14:textId="50F5E529" w:rsidR="00057D6B" w:rsidRDefault="00E044F1" w:rsidP="00057D6B">
      <w:pPr>
        <w:ind w:left="708"/>
      </w:pPr>
      <w:sdt>
        <w:sdtPr>
          <w:rPr>
            <w:b/>
            <w:bCs/>
          </w:rPr>
          <w:id w:val="-8446243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7D6B" w:rsidRPr="00057D6B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057D6B">
        <w:t>Crédito educativo (instituciones financieras)</w:t>
      </w:r>
    </w:p>
    <w:p w14:paraId="125254D9" w14:textId="595B73D4" w:rsidR="00057D6B" w:rsidRDefault="00E044F1" w:rsidP="00057D6B">
      <w:pPr>
        <w:ind w:left="708"/>
      </w:pPr>
      <w:sdt>
        <w:sdtPr>
          <w:id w:val="180782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7D6B" w:rsidRPr="00057D6B">
            <w:rPr>
              <w:rFonts w:ascii="MS Gothic" w:eastAsia="MS Gothic" w:hAnsi="MS Gothic" w:hint="eastAsia"/>
            </w:rPr>
            <w:t>☐</w:t>
          </w:r>
        </w:sdtContent>
      </w:sdt>
      <w:r w:rsidR="00057D6B">
        <w:t>Ahorros</w:t>
      </w:r>
    </w:p>
    <w:p w14:paraId="7B8DB4F6" w14:textId="751EDE0F" w:rsidR="00057D6B" w:rsidRDefault="00E044F1" w:rsidP="00057D6B">
      <w:pPr>
        <w:ind w:left="708"/>
      </w:pPr>
      <w:sdt>
        <w:sdtPr>
          <w:id w:val="-1267920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7D6B" w:rsidRPr="00057D6B">
            <w:rPr>
              <w:rFonts w:ascii="MS Gothic" w:eastAsia="MS Gothic" w:hAnsi="MS Gothic" w:hint="eastAsia"/>
            </w:rPr>
            <w:t>☐</w:t>
          </w:r>
        </w:sdtContent>
      </w:sdt>
      <w:r w:rsidR="00057D6B">
        <w:t>Préstamo familiar</w:t>
      </w:r>
    </w:p>
    <w:p w14:paraId="4E74830F" w14:textId="4F20309E" w:rsidR="00057D6B" w:rsidRPr="00057D6B" w:rsidRDefault="00E044F1" w:rsidP="00057D6B">
      <w:pPr>
        <w:spacing w:before="44"/>
        <w:ind w:left="708" w:right="84"/>
        <w:rPr>
          <w:b/>
          <w:bCs/>
        </w:rPr>
      </w:pPr>
      <w:sdt>
        <w:sdtPr>
          <w:id w:val="20928860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57D6B" w:rsidRPr="00057D6B">
            <w:rPr>
              <w:rFonts w:ascii="MS Gothic" w:eastAsia="MS Gothic" w:hAnsi="MS Gothic" w:hint="eastAsia"/>
            </w:rPr>
            <w:t>☐</w:t>
          </w:r>
        </w:sdtContent>
      </w:sdt>
      <w:r w:rsidR="00057D6B">
        <w:t xml:space="preserve">Otros: </w:t>
      </w:r>
      <w:sdt>
        <w:sdtPr>
          <w:id w:val="-1856565508"/>
          <w:placeholder>
            <w:docPart w:val="1FCD88E9D92A453C9C478325E91C6A26"/>
          </w:placeholder>
          <w:showingPlcHdr/>
          <w15:appearance w15:val="tags"/>
          <w:text/>
        </w:sdtPr>
        <w:sdtEndPr/>
        <w:sdtContent>
          <w:r w:rsidR="00057D6B" w:rsidRPr="00164756">
            <w:rPr>
              <w:rStyle w:val="Textodelmarcadordeposicin"/>
            </w:rPr>
            <w:t>Haga clic o pulse aquí para escribir texto.</w:t>
          </w:r>
        </w:sdtContent>
      </w:sdt>
    </w:p>
    <w:p w14:paraId="4FBE51E0" w14:textId="77777777" w:rsidR="00057D6B" w:rsidRPr="00057D6B" w:rsidRDefault="00057D6B" w:rsidP="00057D6B">
      <w:pPr>
        <w:pStyle w:val="Prrafodelista"/>
        <w:rPr>
          <w:b/>
          <w:bCs/>
        </w:rPr>
      </w:pPr>
    </w:p>
    <w:p w14:paraId="77904CF6" w14:textId="4B1DC293" w:rsidR="00F06B96" w:rsidRDefault="00F06B96" w:rsidP="00F06B96">
      <w:pPr>
        <w:pStyle w:val="Prrafodelista"/>
        <w:numPr>
          <w:ilvl w:val="0"/>
          <w:numId w:val="1"/>
        </w:numPr>
        <w:ind w:left="0" w:firstLine="0"/>
        <w:rPr>
          <w:b/>
          <w:bCs/>
        </w:rPr>
      </w:pPr>
      <w:r w:rsidRPr="00F06B96">
        <w:t>¿Conoce sobre el plan de financiamiento de la UPS?</w:t>
      </w:r>
    </w:p>
    <w:p w14:paraId="73686CE1" w14:textId="1176A24F" w:rsidR="00F06B96" w:rsidRDefault="00E044F1" w:rsidP="00B40D2F">
      <w:pPr>
        <w:pStyle w:val="Prrafodelista"/>
        <w:spacing w:line="360" w:lineRule="auto"/>
        <w:ind w:firstLine="708"/>
      </w:pPr>
      <w:sdt>
        <w:sdtPr>
          <w:rPr>
            <w:b/>
            <w:bCs/>
          </w:rPr>
          <w:id w:val="91389583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B96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F06B96" w:rsidRPr="00DE33A9">
        <w:t>Si</w:t>
      </w:r>
      <w:r w:rsidR="00F06B96">
        <w:tab/>
      </w:r>
      <w:r w:rsidR="00F06B96">
        <w:tab/>
      </w:r>
      <w:sdt>
        <w:sdtPr>
          <w:id w:val="-11559885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6B96">
            <w:rPr>
              <w:rFonts w:ascii="MS Gothic" w:eastAsia="MS Gothic" w:hAnsi="MS Gothic" w:hint="eastAsia"/>
            </w:rPr>
            <w:t>☐</w:t>
          </w:r>
        </w:sdtContent>
      </w:sdt>
      <w:r w:rsidR="00F06B96">
        <w:t>No</w:t>
      </w:r>
    </w:p>
    <w:p w14:paraId="0CD5774B" w14:textId="501CB988" w:rsidR="00886425" w:rsidRDefault="00886425" w:rsidP="00F06B96"/>
    <w:sectPr w:rsidR="00886425" w:rsidSect="00F06B96">
      <w:pgSz w:w="11910" w:h="16840"/>
      <w:pgMar w:top="1985" w:right="1704" w:bottom="1200" w:left="1701" w:header="0" w:footer="100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E0CB2" w14:textId="77777777" w:rsidR="00E044F1" w:rsidRDefault="00E044F1" w:rsidP="00B773B0">
      <w:r>
        <w:separator/>
      </w:r>
    </w:p>
  </w:endnote>
  <w:endnote w:type="continuationSeparator" w:id="0">
    <w:p w14:paraId="01BECA93" w14:textId="77777777" w:rsidR="00E044F1" w:rsidRDefault="00E044F1" w:rsidP="00B77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alatino">
    <w:altName w:val="Segoe UI Historic"/>
    <w:charset w:val="4D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A36A" w14:textId="47F1AC5F" w:rsidR="00B773B0" w:rsidRDefault="00B773B0">
    <w:pPr>
      <w:pStyle w:val="Piedepgina"/>
    </w:pPr>
    <w:r w:rsidRPr="00B773B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016892" wp14:editId="1D6E8637">
              <wp:simplePos x="0" y="0"/>
              <wp:positionH relativeFrom="margin">
                <wp:align>left</wp:align>
              </wp:positionH>
              <wp:positionV relativeFrom="page">
                <wp:posOffset>10086092</wp:posOffset>
              </wp:positionV>
              <wp:extent cx="1955165" cy="306070"/>
              <wp:effectExtent l="0" t="0" r="6985" b="17780"/>
              <wp:wrapNone/>
              <wp:docPr id="3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955165" cy="306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54D3A" w14:textId="77777777" w:rsidR="00B773B0" w:rsidRDefault="00B773B0" w:rsidP="00B773B0">
                          <w:pPr>
                            <w:tabs>
                              <w:tab w:val="left" w:pos="2032"/>
                            </w:tabs>
                            <w:spacing w:line="222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001F5F"/>
                              <w:sz w:val="20"/>
                            </w:rPr>
                            <w:t>PBX</w:t>
                          </w:r>
                          <w:r>
                            <w:rPr>
                              <w:color w:val="001F5F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>(+593</w:t>
                          </w:r>
                          <w:r>
                            <w:rPr>
                              <w:color w:val="001F5F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>7)</w:t>
                          </w:r>
                          <w:r>
                            <w:rPr>
                              <w:color w:val="001F5F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>2050000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ab/>
                            <w:t>Fax</w:t>
                          </w:r>
                          <w:r>
                            <w:rPr>
                              <w:color w:val="001F5F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001F5F"/>
                              <w:sz w:val="20"/>
                            </w:rPr>
                            <w:t>4088958</w:t>
                          </w:r>
                        </w:p>
                        <w:p w14:paraId="3ED0A58D" w14:textId="77777777" w:rsidR="00B773B0" w:rsidRDefault="00E044F1" w:rsidP="00B773B0">
                          <w:pPr>
                            <w:spacing w:line="243" w:lineRule="exact"/>
                            <w:ind w:left="20"/>
                            <w:rPr>
                              <w:sz w:val="20"/>
                            </w:rPr>
                          </w:pPr>
                          <w:hyperlink r:id="rId1">
                            <w:r w:rsidR="00B773B0">
                              <w:rPr>
                                <w:color w:val="001F5F"/>
                                <w:sz w:val="20"/>
                              </w:rPr>
                              <w:t>www.ups.edu.ec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0168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794.2pt;width:153.95pt;height:24.1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" filled="f" stroked="f">
              <v:path arrowok="t"/>
              <v:textbox inset="0,0,0,0">
                <w:txbxContent>
                  <w:p w14:paraId="73E54D3A" w14:textId="77777777" w:rsidR="00B773B0" w:rsidRDefault="00B773B0" w:rsidP="00B773B0">
                    <w:pPr>
                      <w:tabs>
                        <w:tab w:val="left" w:pos="2032"/>
                      </w:tabs>
                      <w:spacing w:line="222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color w:val="001F5F"/>
                        <w:sz w:val="20"/>
                      </w:rPr>
                      <w:t>PBX</w:t>
                    </w:r>
                    <w:r>
                      <w:rPr>
                        <w:color w:val="001F5F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001F5F"/>
                        <w:sz w:val="20"/>
                      </w:rPr>
                      <w:t>(+593</w:t>
                    </w:r>
                    <w:r>
                      <w:rPr>
                        <w:color w:val="001F5F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color w:val="001F5F"/>
                        <w:sz w:val="20"/>
                      </w:rPr>
                      <w:t>7)</w:t>
                    </w:r>
                    <w:r>
                      <w:rPr>
                        <w:color w:val="001F5F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color w:val="001F5F"/>
                        <w:sz w:val="20"/>
                      </w:rPr>
                      <w:t>2050000</w:t>
                    </w:r>
                    <w:r>
                      <w:rPr>
                        <w:color w:val="001F5F"/>
                        <w:sz w:val="20"/>
                      </w:rPr>
                      <w:tab/>
                      <w:t>Fax</w:t>
                    </w:r>
                    <w:r>
                      <w:rPr>
                        <w:color w:val="001F5F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color w:val="001F5F"/>
                        <w:sz w:val="20"/>
                      </w:rPr>
                      <w:t>4088958</w:t>
                    </w:r>
                  </w:p>
                  <w:p w14:paraId="3ED0A58D" w14:textId="77777777" w:rsidR="00B773B0" w:rsidRDefault="00401C5C" w:rsidP="00B773B0">
                    <w:pPr>
                      <w:spacing w:line="243" w:lineRule="exact"/>
                      <w:ind w:left="20"/>
                      <w:rPr>
                        <w:sz w:val="20"/>
                      </w:rPr>
                    </w:pPr>
                    <w:hyperlink r:id="rId2">
                      <w:r w:rsidR="00B773B0">
                        <w:rPr>
                          <w:color w:val="001F5F"/>
                          <w:sz w:val="20"/>
                        </w:rPr>
                        <w:t>www.ups.edu.ec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  <w:r w:rsidRPr="00B773B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318231" wp14:editId="448F481A">
              <wp:simplePos x="0" y="0"/>
              <wp:positionH relativeFrom="margin">
                <wp:align>left</wp:align>
              </wp:positionH>
              <wp:positionV relativeFrom="page">
                <wp:posOffset>9823284</wp:posOffset>
              </wp:positionV>
              <wp:extent cx="1865630" cy="152400"/>
              <wp:effectExtent l="0" t="0" r="1270" b="0"/>
              <wp:wrapNone/>
              <wp:docPr id="3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656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43A581" w14:textId="77777777" w:rsidR="00B773B0" w:rsidRDefault="00B773B0" w:rsidP="00B773B0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1F5F"/>
                              <w:sz w:val="20"/>
                            </w:rPr>
                            <w:t>VICERRECTORADO</w:t>
                          </w:r>
                          <w:r>
                            <w:rPr>
                              <w:b/>
                              <w:color w:val="001F5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1F5F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color w:val="001F5F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1F5F"/>
                              <w:sz w:val="20"/>
                            </w:rPr>
                            <w:t>POSGRADOS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318231" id="Text Box 2" o:spid="_x0000_s1027" type="#_x0000_t202" style="position:absolute;margin-left:0;margin-top:773.5pt;width:146.9pt;height:12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" filled="f" stroked="f">
              <v:path arrowok="t"/>
              <v:textbox inset="0,0,0,0">
                <w:txbxContent>
                  <w:p w14:paraId="3143A581" w14:textId="77777777" w:rsidR="00B773B0" w:rsidRDefault="00B773B0" w:rsidP="00B773B0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1F5F"/>
                        <w:sz w:val="20"/>
                      </w:rPr>
                      <w:t>VICERRECTORADO</w:t>
                    </w:r>
                    <w:r>
                      <w:rPr>
                        <w:b/>
                        <w:color w:val="001F5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1F5F"/>
                        <w:sz w:val="20"/>
                      </w:rPr>
                      <w:t>DE</w:t>
                    </w:r>
                    <w:r>
                      <w:rPr>
                        <w:b/>
                        <w:color w:val="001F5F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1F5F"/>
                        <w:sz w:val="20"/>
                      </w:rPr>
                      <w:t>POSGRADOS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0197F" w14:textId="77777777" w:rsidR="00E044F1" w:rsidRDefault="00E044F1" w:rsidP="00B773B0">
      <w:r>
        <w:separator/>
      </w:r>
    </w:p>
  </w:footnote>
  <w:footnote w:type="continuationSeparator" w:id="0">
    <w:p w14:paraId="7F5944F4" w14:textId="77777777" w:rsidR="00E044F1" w:rsidRDefault="00E044F1" w:rsidP="00B773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153C8" w14:textId="39CDCBD2" w:rsidR="00B773B0" w:rsidRDefault="00B773B0">
    <w:pPr>
      <w:pStyle w:val="Encabezado"/>
    </w:pPr>
    <w:r>
      <w:rPr>
        <w:rFonts w:ascii="Palatino" w:hAnsi="Palatino"/>
        <w:noProof/>
        <w:sz w:val="26"/>
        <w:szCs w:val="26"/>
      </w:rPr>
      <w:drawing>
        <wp:anchor distT="0" distB="0" distL="0" distR="0" simplePos="0" relativeHeight="251662336" behindDoc="1" locked="0" layoutInCell="0" allowOverlap="0" wp14:anchorId="27110015" wp14:editId="2554DD7B">
          <wp:simplePos x="0" y="0"/>
          <wp:positionH relativeFrom="page">
            <wp:posOffset>14660</wp:posOffset>
          </wp:positionH>
          <wp:positionV relativeFrom="page">
            <wp:posOffset>11624</wp:posOffset>
          </wp:positionV>
          <wp:extent cx="7538400" cy="10692000"/>
          <wp:effectExtent l="0" t="0" r="5715" b="0"/>
          <wp:wrapNone/>
          <wp:docPr id="3" name="Image1" descr="Gráfico, Gráfico de proyección sola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1" descr="Gráfico, Gráfico de proyección solar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84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537EFA"/>
    <w:multiLevelType w:val="hybridMultilevel"/>
    <w:tmpl w:val="490A60B4"/>
    <w:lvl w:ilvl="0" w:tplc="C8BA0D44">
      <w:start w:val="1"/>
      <w:numFmt w:val="decimal"/>
      <w:lvlText w:val="%1)"/>
      <w:lvlJc w:val="left"/>
      <w:pPr>
        <w:ind w:left="3204" w:hanging="360"/>
      </w:pPr>
      <w:rPr>
        <w:rFonts w:hint="default"/>
        <w:b w:val="0"/>
        <w:sz w:val="22"/>
      </w:rPr>
    </w:lvl>
    <w:lvl w:ilvl="1" w:tplc="0C0A0019">
      <w:start w:val="1"/>
      <w:numFmt w:val="lowerLetter"/>
      <w:lvlText w:val="%2."/>
      <w:lvlJc w:val="left"/>
      <w:pPr>
        <w:ind w:left="3924" w:hanging="360"/>
      </w:pPr>
    </w:lvl>
    <w:lvl w:ilvl="2" w:tplc="0C0A001B" w:tentative="1">
      <w:start w:val="1"/>
      <w:numFmt w:val="lowerRoman"/>
      <w:lvlText w:val="%3."/>
      <w:lvlJc w:val="right"/>
      <w:pPr>
        <w:ind w:left="4644" w:hanging="180"/>
      </w:pPr>
    </w:lvl>
    <w:lvl w:ilvl="3" w:tplc="0C0A000F" w:tentative="1">
      <w:start w:val="1"/>
      <w:numFmt w:val="decimal"/>
      <w:lvlText w:val="%4."/>
      <w:lvlJc w:val="left"/>
      <w:pPr>
        <w:ind w:left="5364" w:hanging="360"/>
      </w:pPr>
    </w:lvl>
    <w:lvl w:ilvl="4" w:tplc="0C0A0019" w:tentative="1">
      <w:start w:val="1"/>
      <w:numFmt w:val="lowerLetter"/>
      <w:lvlText w:val="%5."/>
      <w:lvlJc w:val="left"/>
      <w:pPr>
        <w:ind w:left="6084" w:hanging="360"/>
      </w:pPr>
    </w:lvl>
    <w:lvl w:ilvl="5" w:tplc="0C0A001B" w:tentative="1">
      <w:start w:val="1"/>
      <w:numFmt w:val="lowerRoman"/>
      <w:lvlText w:val="%6."/>
      <w:lvlJc w:val="right"/>
      <w:pPr>
        <w:ind w:left="6804" w:hanging="180"/>
      </w:pPr>
    </w:lvl>
    <w:lvl w:ilvl="6" w:tplc="0C0A000F" w:tentative="1">
      <w:start w:val="1"/>
      <w:numFmt w:val="decimal"/>
      <w:lvlText w:val="%7."/>
      <w:lvlJc w:val="left"/>
      <w:pPr>
        <w:ind w:left="7524" w:hanging="360"/>
      </w:pPr>
    </w:lvl>
    <w:lvl w:ilvl="7" w:tplc="0C0A0019" w:tentative="1">
      <w:start w:val="1"/>
      <w:numFmt w:val="lowerLetter"/>
      <w:lvlText w:val="%8."/>
      <w:lvlJc w:val="left"/>
      <w:pPr>
        <w:ind w:left="8244" w:hanging="360"/>
      </w:pPr>
    </w:lvl>
    <w:lvl w:ilvl="8" w:tplc="0C0A001B" w:tentative="1">
      <w:start w:val="1"/>
      <w:numFmt w:val="lowerRoman"/>
      <w:lvlText w:val="%9."/>
      <w:lvlJc w:val="right"/>
      <w:pPr>
        <w:ind w:left="89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GlXo3kPB+ixby92wyFMGuug8QpFWgmJks3Im6TA8xbTnwp8wy53IBnW2aNbEvNAofb4gQ4s5sJK1gQSckMLIg==" w:salt="3rbyxnfMbJJMsj0RHg9Tw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0B5"/>
    <w:rsid w:val="00057D6B"/>
    <w:rsid w:val="000F4711"/>
    <w:rsid w:val="00154D27"/>
    <w:rsid w:val="001A3CF3"/>
    <w:rsid w:val="002149E9"/>
    <w:rsid w:val="002E75EC"/>
    <w:rsid w:val="00304BE8"/>
    <w:rsid w:val="0039372D"/>
    <w:rsid w:val="00401C5C"/>
    <w:rsid w:val="00433E24"/>
    <w:rsid w:val="004E7515"/>
    <w:rsid w:val="005073A8"/>
    <w:rsid w:val="0058060E"/>
    <w:rsid w:val="005E5A67"/>
    <w:rsid w:val="005F0314"/>
    <w:rsid w:val="00752909"/>
    <w:rsid w:val="00837BD0"/>
    <w:rsid w:val="00886425"/>
    <w:rsid w:val="008B0594"/>
    <w:rsid w:val="0095590B"/>
    <w:rsid w:val="00997DE5"/>
    <w:rsid w:val="00A36A5E"/>
    <w:rsid w:val="00A678C9"/>
    <w:rsid w:val="00AB4736"/>
    <w:rsid w:val="00AC495B"/>
    <w:rsid w:val="00AC4968"/>
    <w:rsid w:val="00B40D2F"/>
    <w:rsid w:val="00B710B5"/>
    <w:rsid w:val="00B773B0"/>
    <w:rsid w:val="00BE7161"/>
    <w:rsid w:val="00DE33A9"/>
    <w:rsid w:val="00E044F1"/>
    <w:rsid w:val="00E90403"/>
    <w:rsid w:val="00ED56D1"/>
    <w:rsid w:val="00F06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665B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10B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link w:val="Ttulo1Car"/>
    <w:uiPriority w:val="1"/>
    <w:qFormat/>
    <w:rsid w:val="00B710B5"/>
    <w:pPr>
      <w:ind w:left="817"/>
      <w:outlineLvl w:val="0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B710B5"/>
    <w:rPr>
      <w:rFonts w:ascii="Calibri" w:eastAsia="Calibri" w:hAnsi="Calibri" w:cs="Calibri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710B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710B5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710B5"/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  <w:rsid w:val="00B710B5"/>
  </w:style>
  <w:style w:type="character" w:styleId="Textodelmarcadordeposicin">
    <w:name w:val="Placeholder Text"/>
    <w:basedOn w:val="Fuentedeprrafopredeter"/>
    <w:uiPriority w:val="99"/>
    <w:semiHidden/>
    <w:rsid w:val="00B710B5"/>
    <w:rPr>
      <w:color w:val="808080"/>
    </w:rPr>
  </w:style>
  <w:style w:type="paragraph" w:styleId="Prrafodelista">
    <w:name w:val="List Paragraph"/>
    <w:basedOn w:val="Normal"/>
    <w:uiPriority w:val="1"/>
    <w:qFormat/>
    <w:rsid w:val="00AC495B"/>
  </w:style>
  <w:style w:type="paragraph" w:styleId="Encabezado">
    <w:name w:val="header"/>
    <w:basedOn w:val="Normal"/>
    <w:link w:val="EncabezadoCar"/>
    <w:uiPriority w:val="99"/>
    <w:unhideWhenUsed/>
    <w:rsid w:val="00B773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773B0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B773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773B0"/>
    <w:rPr>
      <w:rFonts w:ascii="Calibri" w:eastAsia="Calibri" w:hAnsi="Calibri" w:cs="Calibri"/>
    </w:rPr>
  </w:style>
  <w:style w:type="table" w:styleId="Tablaconcuadrcula">
    <w:name w:val="Table Grid"/>
    <w:basedOn w:val="Tablanormal"/>
    <w:uiPriority w:val="59"/>
    <w:rsid w:val="00ED56D1"/>
    <w:pPr>
      <w:spacing w:after="0" w:line="240" w:lineRule="auto"/>
    </w:pPr>
    <w:rPr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s.edu.ec/" TargetMode="External"/><Relationship Id="rId1" Type="http://schemas.openxmlformats.org/officeDocument/2006/relationships/hyperlink" Target="http://www.ups.edu.ec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0019CDC5C18430EB336AC00BA386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599D51-83E9-4905-87E1-DF6054F2228F}"/>
      </w:docPartPr>
      <w:docPartBody>
        <w:p w:rsidR="005F325D" w:rsidRDefault="00A44BD9" w:rsidP="00A44BD9">
          <w:pPr>
            <w:pStyle w:val="10019CDC5C18430EB336AC00BA3860872"/>
          </w:pPr>
          <w:r w:rsidRPr="009B5655">
            <w:rPr>
              <w:rStyle w:val="Textodelmarcadordeposicin"/>
            </w:rPr>
            <w:t>Elija un elemento.</w:t>
          </w:r>
        </w:p>
      </w:docPartBody>
    </w:docPart>
    <w:docPart>
      <w:docPartPr>
        <w:name w:val="798E2D76ACFB4A399A4536BE16150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D5C8F-BEA4-4171-9BC4-712BB503B7C5}"/>
      </w:docPartPr>
      <w:docPartBody>
        <w:p w:rsidR="005F325D" w:rsidRDefault="00A44BD9" w:rsidP="00A44BD9">
          <w:pPr>
            <w:pStyle w:val="798E2D76ACFB4A399A4536BE161506162"/>
          </w:pPr>
          <w:bookmarkStart w:id="0" w:name="_Hlk96006675"/>
          <w:r w:rsidRPr="009B5655">
            <w:rPr>
              <w:rStyle w:val="Textodelmarcadordeposicin"/>
            </w:rPr>
            <w:t>Haga clic o pulse aquí para escribir texto.</w:t>
          </w:r>
          <w:bookmarkEnd w:id="0"/>
        </w:p>
      </w:docPartBody>
    </w:docPart>
    <w:docPart>
      <w:docPartPr>
        <w:name w:val="220AFF50418848339001DF0999120D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9251A5-A89F-4CA0-ACFA-AA3C83258008}"/>
      </w:docPartPr>
      <w:docPartBody>
        <w:p w:rsidR="005F325D" w:rsidRDefault="00A44BD9" w:rsidP="00A44BD9">
          <w:pPr>
            <w:pStyle w:val="220AFF50418848339001DF0999120D1F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A32E65C922A40C3832C1679EE2AF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B222F4-25C2-4076-B210-18AAD49964BE}"/>
      </w:docPartPr>
      <w:docPartBody>
        <w:p w:rsidR="005F325D" w:rsidRDefault="00A44BD9" w:rsidP="00A44BD9">
          <w:pPr>
            <w:pStyle w:val="DA32E65C922A40C3832C1679EE2AF40C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37C1885BB3C44CF98343BB0C28AA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CCF9C-D075-4624-9DE4-C1C848DA3919}"/>
      </w:docPartPr>
      <w:docPartBody>
        <w:p w:rsidR="005F325D" w:rsidRDefault="00A44BD9" w:rsidP="00A44BD9">
          <w:pPr>
            <w:pStyle w:val="637C1885BB3C44CF98343BB0C28AA7402"/>
          </w:pPr>
          <w:r w:rsidRPr="009B5655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F77DD762B0884D5CB80698498D017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CA1280-682D-4CF6-AE22-62EB3D9275D9}"/>
      </w:docPartPr>
      <w:docPartBody>
        <w:p w:rsidR="005F325D" w:rsidRDefault="004B6AA4" w:rsidP="004B6AA4">
          <w:pPr>
            <w:pStyle w:val="F77DD762B0884D5CB80698498D0178EE"/>
          </w:pPr>
          <w:r w:rsidRPr="009B5655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A71D2B184DD746C385D3064E3C77C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91BF64-D163-4E74-A038-09958377F536}"/>
      </w:docPartPr>
      <w:docPartBody>
        <w:p w:rsidR="005F325D" w:rsidRDefault="00A44BD9" w:rsidP="00A44BD9">
          <w:pPr>
            <w:pStyle w:val="A71D2B184DD746C385D3064E3C77C33C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529A60D104B46FC9EDCF16C84458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CB77C-FA83-42C0-AFBB-32094AD47EC5}"/>
      </w:docPartPr>
      <w:docPartBody>
        <w:p w:rsidR="005F325D" w:rsidRDefault="00A44BD9" w:rsidP="00A44BD9">
          <w:pPr>
            <w:pStyle w:val="6529A60D104B46FC9EDCF16C844584EB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09D7AE258074062BE8107B3036368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93369-E5FD-49A1-9C2D-C1B427A8A706}"/>
      </w:docPartPr>
      <w:docPartBody>
        <w:p w:rsidR="005F325D" w:rsidRDefault="00A44BD9" w:rsidP="00A44BD9">
          <w:pPr>
            <w:pStyle w:val="309D7AE258074062BE8107B303636892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1A9E69A89294A02AA54A03338B89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A9049-04FF-4414-B8C8-EE568EB618A9}"/>
      </w:docPartPr>
      <w:docPartBody>
        <w:p w:rsidR="005F325D" w:rsidRDefault="00A44BD9" w:rsidP="00A44BD9">
          <w:pPr>
            <w:pStyle w:val="A1A9E69A89294A02AA54A03338B89D8A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8879C34ADA0495C9207C93F5D4965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AE27D5-09B8-4AB5-89AC-488CEE4DCA8F}"/>
      </w:docPartPr>
      <w:docPartBody>
        <w:p w:rsidR="00A44BD9" w:rsidRDefault="00A44BD9" w:rsidP="00A44BD9">
          <w:pPr>
            <w:pStyle w:val="68879C34ADA0495C9207C93F5D49654E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9EFF68-FEBB-420A-84CA-C9D11F118930}"/>
      </w:docPartPr>
      <w:docPartBody>
        <w:p w:rsidR="00A44BD9" w:rsidRDefault="006E2A72">
          <w:r w:rsidRPr="00A20BA6">
            <w:rPr>
              <w:rStyle w:val="Textodelmarcadordeposicin"/>
            </w:rPr>
            <w:t>Escriba cualquier contenido que desee que se repita, incluidos otros controles de contenido. También puede insertar este control en filas de tablas para repetir partes de una tabla.</w:t>
          </w:r>
        </w:p>
      </w:docPartBody>
    </w:docPart>
    <w:docPart>
      <w:docPartPr>
        <w:name w:val="11D7915196924E32AE187D24F2442A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83F9AC-8C3C-4C6B-967E-8AB20128D188}"/>
      </w:docPartPr>
      <w:docPartBody>
        <w:p w:rsidR="00A44BD9" w:rsidRDefault="00A44BD9" w:rsidP="00A44BD9">
          <w:pPr>
            <w:pStyle w:val="11D7915196924E32AE187D24F2442A25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0C9E23A422D48E7B201EE50473F96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F6F97-69EF-474C-9DAA-0644E2F418B3}"/>
      </w:docPartPr>
      <w:docPartBody>
        <w:p w:rsidR="00A44BD9" w:rsidRDefault="00A44BD9" w:rsidP="00A44BD9">
          <w:pPr>
            <w:pStyle w:val="10C9E23A422D48E7B201EE50473F96E0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727C4A5F996459FB7669696786BD6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1239B0-8D37-450D-858A-65268B072403}"/>
      </w:docPartPr>
      <w:docPartBody>
        <w:p w:rsidR="00A44BD9" w:rsidRDefault="00A44BD9" w:rsidP="00A44BD9">
          <w:pPr>
            <w:pStyle w:val="1727C4A5F996459FB7669696786BD66B2"/>
          </w:pPr>
          <w:r w:rsidRPr="009B5655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E5AFF37061E042B98DC1EDAE6A5E89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83797D-9113-47DB-973D-40033BCD432B}"/>
      </w:docPartPr>
      <w:docPartBody>
        <w:p w:rsidR="00A44BD9" w:rsidRDefault="00A44BD9" w:rsidP="00A44BD9">
          <w:pPr>
            <w:pStyle w:val="E5AFF37061E042B98DC1EDAE6A5E89982"/>
          </w:pPr>
          <w:r w:rsidRPr="009B5655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584D8354645C48F08FAC8D740C768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5EA52-E316-4699-B106-F70ADEB9CE9A}"/>
      </w:docPartPr>
      <w:docPartBody>
        <w:p w:rsidR="00A44BD9" w:rsidRDefault="00A44BD9" w:rsidP="00A44BD9">
          <w:pPr>
            <w:pStyle w:val="584D8354645C48F08FAC8D740C768676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715CC6880541509A22772930D78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7AD92B-6DDC-45F2-8079-BDA2AB297435}"/>
      </w:docPartPr>
      <w:docPartBody>
        <w:p w:rsidR="00A44BD9" w:rsidRDefault="00A44BD9" w:rsidP="00A44BD9">
          <w:pPr>
            <w:pStyle w:val="F0715CC6880541509A22772930D784E82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A5900EFB7894ECBAD2058F8B55BF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96CE8-7D7E-42CD-8FF3-64407E9BB410}"/>
      </w:docPartPr>
      <w:docPartBody>
        <w:p w:rsidR="00992AD3" w:rsidRDefault="00A44BD9" w:rsidP="00A44BD9">
          <w:pPr>
            <w:pStyle w:val="0A5900EFB7894ECBAD2058F8B55BF1B81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87B13A0BDE849429F448CBF8CCC19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C1E81-D60B-4195-AC98-567FF0C4144E}"/>
      </w:docPartPr>
      <w:docPartBody>
        <w:p w:rsidR="00992AD3" w:rsidRDefault="00A44BD9" w:rsidP="00A44BD9">
          <w:pPr>
            <w:pStyle w:val="487B13A0BDE849429F448CBF8CCC19331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FCD88E9D92A453C9C478325E91C6A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7518B8-6A08-45AA-AAE1-D45F648C833A}"/>
      </w:docPartPr>
      <w:docPartBody>
        <w:p w:rsidR="00992AD3" w:rsidRDefault="00A44BD9" w:rsidP="00A44BD9">
          <w:pPr>
            <w:pStyle w:val="1FCD88E9D92A453C9C478325E91C6A261"/>
          </w:pPr>
          <w:r w:rsidRPr="00164756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EBEAB4C376F4F799A93541070AC9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D72086-6056-4E82-8440-0F237DE01DBE}"/>
      </w:docPartPr>
      <w:docPartBody>
        <w:p w:rsidR="00992AD3" w:rsidRDefault="00A44BD9" w:rsidP="00A44BD9">
          <w:pPr>
            <w:pStyle w:val="6EBEAB4C376F4F799A93541070AC90611"/>
          </w:pPr>
          <w:r w:rsidRPr="009B565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985F7DB611448CBAF866436705D7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CD2FD-29B1-4D72-BA8F-70869975FE93}"/>
      </w:docPartPr>
      <w:docPartBody>
        <w:p w:rsidR="00992AD3" w:rsidRDefault="00A44BD9" w:rsidP="00A44BD9">
          <w:pPr>
            <w:pStyle w:val="2985F7DB611448CBAF866436705D7FCF"/>
          </w:pPr>
          <w:r w:rsidRPr="00164756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alatino">
    <w:altName w:val="Segoe UI Historic"/>
    <w:charset w:val="4D"/>
    <w:family w:val="auto"/>
    <w:pitch w:val="variable"/>
    <w:sig w:usb0="A00002FF" w:usb1="7800205A" w:usb2="146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AA4"/>
    <w:rsid w:val="003C4F00"/>
    <w:rsid w:val="004B6AA4"/>
    <w:rsid w:val="005F325D"/>
    <w:rsid w:val="006E2A72"/>
    <w:rsid w:val="00992AD3"/>
    <w:rsid w:val="00A44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44BD9"/>
    <w:rPr>
      <w:color w:val="808080"/>
    </w:rPr>
  </w:style>
  <w:style w:type="paragraph" w:customStyle="1" w:styleId="10019CDC5C18430EB336AC00BA386087">
    <w:name w:val="10019CDC5C18430EB336AC00BA386087"/>
    <w:rsid w:val="004B6AA4"/>
  </w:style>
  <w:style w:type="paragraph" w:customStyle="1" w:styleId="798E2D76ACFB4A399A4536BE16150616">
    <w:name w:val="798E2D76ACFB4A399A4536BE16150616"/>
    <w:rsid w:val="004B6AA4"/>
  </w:style>
  <w:style w:type="paragraph" w:customStyle="1" w:styleId="220AFF50418848339001DF0999120D1F">
    <w:name w:val="220AFF50418848339001DF0999120D1F"/>
    <w:rsid w:val="004B6AA4"/>
  </w:style>
  <w:style w:type="paragraph" w:customStyle="1" w:styleId="DA32E65C922A40C3832C1679EE2AF40C">
    <w:name w:val="DA32E65C922A40C3832C1679EE2AF40C"/>
    <w:rsid w:val="004B6AA4"/>
  </w:style>
  <w:style w:type="paragraph" w:customStyle="1" w:styleId="DBEBB3B1DE784C07AA985149A8AA1C9F">
    <w:name w:val="DBEBB3B1DE784C07AA985149A8AA1C9F"/>
    <w:rsid w:val="006E2A72"/>
  </w:style>
  <w:style w:type="paragraph" w:customStyle="1" w:styleId="F77DD762B0884D5CB80698498D0178EE">
    <w:name w:val="F77DD762B0884D5CB80698498D0178EE"/>
    <w:rsid w:val="004B6AA4"/>
  </w:style>
  <w:style w:type="paragraph" w:customStyle="1" w:styleId="A71D2B184DD746C385D3064E3C77C33C">
    <w:name w:val="A71D2B184DD746C385D3064E3C77C33C"/>
    <w:rsid w:val="004B6AA4"/>
  </w:style>
  <w:style w:type="paragraph" w:customStyle="1" w:styleId="6529A60D104B46FC9EDCF16C844584EB">
    <w:name w:val="6529A60D104B46FC9EDCF16C844584EB"/>
    <w:rsid w:val="004B6AA4"/>
  </w:style>
  <w:style w:type="paragraph" w:customStyle="1" w:styleId="68879C34ADA0495C9207C93F5D49654E">
    <w:name w:val="68879C34ADA0495C9207C93F5D49654E"/>
    <w:rsid w:val="006E2A72"/>
  </w:style>
  <w:style w:type="paragraph" w:customStyle="1" w:styleId="637C1885BB3C44CF98343BB0C28AA7401">
    <w:name w:val="637C1885BB3C44CF98343BB0C28AA7401"/>
    <w:rsid w:val="004B6A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F328628A8C345C5956BBA22530812591">
    <w:name w:val="2F328628A8C345C5956BBA22530812591"/>
    <w:rsid w:val="004B6A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E30BF3975B642419653947CCA7F9A181">
    <w:name w:val="5E30BF3975B642419653947CCA7F9A181"/>
    <w:rsid w:val="004B6A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09D7AE258074062BE8107B3036368921">
    <w:name w:val="309D7AE258074062BE8107B3036368921"/>
    <w:rsid w:val="004B6A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1A9E69A89294A02AA54A03338B89D8A1">
    <w:name w:val="A1A9E69A89294A02AA54A03338B89D8A1"/>
    <w:rsid w:val="004B6A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BB4879EDE740A9A432BEB0839303161">
    <w:name w:val="0FBB4879EDE740A9A432BEB0839303161"/>
    <w:rsid w:val="004B6A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DE9FF81CA184AAA8253CE07C3CB5501">
    <w:name w:val="7DE9FF81CA184AAA8253CE07C3CB5501"/>
    <w:rsid w:val="006E2A72"/>
  </w:style>
  <w:style w:type="paragraph" w:customStyle="1" w:styleId="11D7915196924E32AE187D24F2442A25">
    <w:name w:val="11D7915196924E32AE187D24F2442A25"/>
    <w:rsid w:val="006E2A72"/>
  </w:style>
  <w:style w:type="paragraph" w:customStyle="1" w:styleId="10C9E23A422D48E7B201EE50473F96E0">
    <w:name w:val="10C9E23A422D48E7B201EE50473F96E0"/>
    <w:rsid w:val="006E2A72"/>
  </w:style>
  <w:style w:type="paragraph" w:customStyle="1" w:styleId="1727C4A5F996459FB7669696786BD66B">
    <w:name w:val="1727C4A5F996459FB7669696786BD66B"/>
    <w:rsid w:val="006E2A72"/>
  </w:style>
  <w:style w:type="paragraph" w:customStyle="1" w:styleId="E5AFF37061E042B98DC1EDAE6A5E8998">
    <w:name w:val="E5AFF37061E042B98DC1EDAE6A5E8998"/>
    <w:rsid w:val="006E2A72"/>
  </w:style>
  <w:style w:type="paragraph" w:customStyle="1" w:styleId="584D8354645C48F08FAC8D740C768676">
    <w:name w:val="584D8354645C48F08FAC8D740C768676"/>
    <w:rsid w:val="006E2A72"/>
  </w:style>
  <w:style w:type="paragraph" w:customStyle="1" w:styleId="05F2D0BF21544047AA1EA74DF22427D6">
    <w:name w:val="05F2D0BF21544047AA1EA74DF22427D6"/>
    <w:rsid w:val="006E2A72"/>
  </w:style>
  <w:style w:type="paragraph" w:customStyle="1" w:styleId="DE77EB64198243CF92326EEDE981D1A7">
    <w:name w:val="DE77EB64198243CF92326EEDE981D1A7"/>
    <w:rsid w:val="006E2A72"/>
  </w:style>
  <w:style w:type="paragraph" w:customStyle="1" w:styleId="EB0C108E046C4177A1BD16F576A20865">
    <w:name w:val="EB0C108E046C4177A1BD16F576A20865"/>
    <w:rsid w:val="006E2A72"/>
  </w:style>
  <w:style w:type="paragraph" w:customStyle="1" w:styleId="EFC62DF940204F2D91784834B9849040">
    <w:name w:val="EFC62DF940204F2D91784834B9849040"/>
    <w:rsid w:val="006E2A72"/>
  </w:style>
  <w:style w:type="paragraph" w:customStyle="1" w:styleId="78C6E13B4E194247B76B052AB4CCB41E">
    <w:name w:val="78C6E13B4E194247B76B052AB4CCB41E"/>
    <w:rsid w:val="006E2A72"/>
  </w:style>
  <w:style w:type="paragraph" w:customStyle="1" w:styleId="614DF1447D754FC2A628E2BDD75E73A8">
    <w:name w:val="614DF1447D754FC2A628E2BDD75E73A8"/>
    <w:rsid w:val="006E2A72"/>
  </w:style>
  <w:style w:type="paragraph" w:customStyle="1" w:styleId="DD21FC4E3838417DB248E1F33096E523">
    <w:name w:val="DD21FC4E3838417DB248E1F33096E523"/>
    <w:rsid w:val="006E2A72"/>
  </w:style>
  <w:style w:type="paragraph" w:customStyle="1" w:styleId="072D5CF65FDB444B9CEADDD763EC6B5A">
    <w:name w:val="072D5CF65FDB444B9CEADDD763EC6B5A"/>
    <w:rsid w:val="006E2A72"/>
  </w:style>
  <w:style w:type="paragraph" w:customStyle="1" w:styleId="FEAE972F8DE443EBB6CB148AF670091E">
    <w:name w:val="FEAE972F8DE443EBB6CB148AF670091E"/>
    <w:rsid w:val="006E2A72"/>
  </w:style>
  <w:style w:type="paragraph" w:customStyle="1" w:styleId="22294AC688724BECAC45E3A87E25E769">
    <w:name w:val="22294AC688724BECAC45E3A87E25E769"/>
    <w:rsid w:val="006E2A72"/>
  </w:style>
  <w:style w:type="paragraph" w:customStyle="1" w:styleId="0D3EB3B689784C14AD76ECB6143E30F9">
    <w:name w:val="0D3EB3B689784C14AD76ECB6143E30F9"/>
    <w:rsid w:val="006E2A72"/>
  </w:style>
  <w:style w:type="paragraph" w:customStyle="1" w:styleId="F0715CC6880541509A22772930D784E8">
    <w:name w:val="F0715CC6880541509A22772930D784E8"/>
    <w:rsid w:val="006E2A72"/>
  </w:style>
  <w:style w:type="paragraph" w:customStyle="1" w:styleId="5E73CA92C25143E99C4CE400770E223B">
    <w:name w:val="5E73CA92C25143E99C4CE400770E223B"/>
    <w:rsid w:val="006E2A72"/>
  </w:style>
  <w:style w:type="paragraph" w:customStyle="1" w:styleId="52F971B72FA4468CB852757FD6AB8A7E">
    <w:name w:val="52F971B72FA4468CB852757FD6AB8A7E"/>
    <w:rsid w:val="006E2A72"/>
  </w:style>
  <w:style w:type="paragraph" w:customStyle="1" w:styleId="7B598D9EB75B498E89D34367DDDC6D1E">
    <w:name w:val="7B598D9EB75B498E89D34367DDDC6D1E"/>
    <w:rsid w:val="006E2A72"/>
  </w:style>
  <w:style w:type="paragraph" w:customStyle="1" w:styleId="00F43C5FEAAD45358CCC46BEB81BD55A">
    <w:name w:val="00F43C5FEAAD45358CCC46BEB81BD55A"/>
    <w:rsid w:val="006E2A72"/>
  </w:style>
  <w:style w:type="paragraph" w:customStyle="1" w:styleId="10019CDC5C18430EB336AC00BA3860871">
    <w:name w:val="10019CDC5C18430EB336AC00BA386087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DE9FF81CA184AAA8253CE07C3CB55011">
    <w:name w:val="7DE9FF81CA184AAA8253CE07C3CB5501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98E2D76ACFB4A399A4536BE161506161">
    <w:name w:val="798E2D76ACFB4A399A4536BE16150616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20AFF50418848339001DF0999120D1F1">
    <w:name w:val="220AFF50418848339001DF0999120D1F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A32E65C922A40C3832C1679EE2AF40C1">
    <w:name w:val="DA32E65C922A40C3832C1679EE2AF40C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37C1885BB3C44CF98343BB0C28AA740">
    <w:name w:val="637C1885BB3C44CF98343BB0C28AA740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8879C34ADA0495C9207C93F5D49654E1">
    <w:name w:val="68879C34ADA0495C9207C93F5D49654E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71D2B184DD746C385D3064E3C77C33C1">
    <w:name w:val="A71D2B184DD746C385D3064E3C77C33C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29A60D104B46FC9EDCF16C844584EB1">
    <w:name w:val="6529A60D104B46FC9EDCF16C844584EB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1D7915196924E32AE187D24F2442A251">
    <w:name w:val="11D7915196924E32AE187D24F2442A25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0C9E23A422D48E7B201EE50473F96E01">
    <w:name w:val="10C9E23A422D48E7B201EE50473F96E0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727C4A5F996459FB7669696786BD66B1">
    <w:name w:val="1727C4A5F996459FB7669696786BD66B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AFF37061E042B98DC1EDAE6A5E89981">
    <w:name w:val="E5AFF37061E042B98DC1EDAE6A5E8998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09D7AE258074062BE8107B303636892">
    <w:name w:val="309D7AE258074062BE8107B303636892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1A9E69A89294A02AA54A03338B89D8A">
    <w:name w:val="A1A9E69A89294A02AA54A03338B89D8A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FBB4879EDE740A9A432BEB083930316">
    <w:name w:val="0FBB4879EDE740A9A432BEB083930316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84D8354645C48F08FAC8D740C7686761">
    <w:name w:val="584D8354645C48F08FAC8D740C768676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5F2D0BF21544047AA1EA74DF22427D61">
    <w:name w:val="05F2D0BF21544047AA1EA74DF22427D6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B0C108E046C4177A1BD16F576A208651">
    <w:name w:val="EB0C108E046C4177A1BD16F576A20865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D21FC4E3838417DB248E1F33096E5231">
    <w:name w:val="DD21FC4E3838417DB248E1F33096E523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14DF1447D754FC2A628E2BDD75E73A81">
    <w:name w:val="614DF1447D754FC2A628E2BDD75E73A8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0715CC6880541509A22772930D784E81">
    <w:name w:val="F0715CC6880541509A22772930D784E8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2294AC688724BECAC45E3A87E25E7691">
    <w:name w:val="22294AC688724BECAC45E3A87E25E769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D3EB3B689784C14AD76ECB6143E30F91">
    <w:name w:val="0D3EB3B689784C14AD76ECB6143E30F9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0F43C5FEAAD45358CCC46BEB81BD55A1">
    <w:name w:val="00F43C5FEAAD45358CCC46BEB81BD55A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E73CA92C25143E99C4CE400770E223B1">
    <w:name w:val="5E73CA92C25143E99C4CE400770E223B1"/>
    <w:rsid w:val="006E2A7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A5900EFB7894ECBAD2058F8B55BF1B8">
    <w:name w:val="0A5900EFB7894ECBAD2058F8B55BF1B8"/>
    <w:rsid w:val="00A44BD9"/>
  </w:style>
  <w:style w:type="paragraph" w:customStyle="1" w:styleId="487B13A0BDE849429F448CBF8CCC1933">
    <w:name w:val="487B13A0BDE849429F448CBF8CCC1933"/>
    <w:rsid w:val="00A44BD9"/>
  </w:style>
  <w:style w:type="paragraph" w:customStyle="1" w:styleId="1FCD88E9D92A453C9C478325E91C6A26">
    <w:name w:val="1FCD88E9D92A453C9C478325E91C6A26"/>
    <w:rsid w:val="00A44BD9"/>
  </w:style>
  <w:style w:type="paragraph" w:customStyle="1" w:styleId="6EBEAB4C376F4F799A93541070AC9061">
    <w:name w:val="6EBEAB4C376F4F799A93541070AC9061"/>
    <w:rsid w:val="00A44BD9"/>
  </w:style>
  <w:style w:type="paragraph" w:customStyle="1" w:styleId="10019CDC5C18430EB336AC00BA3860872">
    <w:name w:val="10019CDC5C18430EB336AC00BA386087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985F7DB611448CBAF866436705D7FCF">
    <w:name w:val="2985F7DB611448CBAF866436705D7FCF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798E2D76ACFB4A399A4536BE161506162">
    <w:name w:val="798E2D76ACFB4A399A4536BE16150616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20AFF50418848339001DF0999120D1F2">
    <w:name w:val="220AFF50418848339001DF0999120D1F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DA32E65C922A40C3832C1679EE2AF40C2">
    <w:name w:val="DA32E65C922A40C3832C1679EE2AF40C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37C1885BB3C44CF98343BB0C28AA7402">
    <w:name w:val="637C1885BB3C44CF98343BB0C28AA740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8879C34ADA0495C9207C93F5D49654E2">
    <w:name w:val="68879C34ADA0495C9207C93F5D49654E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71D2B184DD746C385D3064E3C77C33C2">
    <w:name w:val="A71D2B184DD746C385D3064E3C77C33C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529A60D104B46FC9EDCF16C844584EB2">
    <w:name w:val="6529A60D104B46FC9EDCF16C844584EB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1D7915196924E32AE187D24F2442A252">
    <w:name w:val="11D7915196924E32AE187D24F2442A25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0C9E23A422D48E7B201EE50473F96E02">
    <w:name w:val="10C9E23A422D48E7B201EE50473F96E0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727C4A5F996459FB7669696786BD66B2">
    <w:name w:val="1727C4A5F996459FB7669696786BD66B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E5AFF37061E042B98DC1EDAE6A5E89982">
    <w:name w:val="E5AFF37061E042B98DC1EDAE6A5E8998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309D7AE258074062BE8107B3036368922">
    <w:name w:val="309D7AE258074062BE8107B303636892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A1A9E69A89294A02AA54A03338B89D8A2">
    <w:name w:val="A1A9E69A89294A02AA54A03338B89D8A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6EBEAB4C376F4F799A93541070AC90611">
    <w:name w:val="6EBEAB4C376F4F799A93541070AC90611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0A5900EFB7894ECBAD2058F8B55BF1B81">
    <w:name w:val="0A5900EFB7894ECBAD2058F8B55BF1B81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584D8354645C48F08FAC8D740C7686762">
    <w:name w:val="584D8354645C48F08FAC8D740C768676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487B13A0BDE849429F448CBF8CCC19331">
    <w:name w:val="487B13A0BDE849429F448CBF8CCC19331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F0715CC6880541509A22772930D784E82">
    <w:name w:val="F0715CC6880541509A22772930D784E82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1FCD88E9D92A453C9C478325E91C6A261">
    <w:name w:val="1FCD88E9D92A453C9C478325E91C6A261"/>
    <w:rsid w:val="00A44BD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HojaDeVidaMAE</Template>
  <TotalTime>15</TotalTime>
  <Pages>1</Pages>
  <Words>769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Fernando Timbi Sisalima</dc:creator>
  <cp:keywords/>
  <dc:description/>
  <cp:lastModifiedBy>Andrea Melissa Villacrez Cañar</cp:lastModifiedBy>
  <cp:revision>10</cp:revision>
  <dcterms:created xsi:type="dcterms:W3CDTF">2022-02-17T21:48:00Z</dcterms:created>
  <dcterms:modified xsi:type="dcterms:W3CDTF">2022-02-18T20:55:00Z</dcterms:modified>
</cp:coreProperties>
</file>